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2957"/>
        <w:gridCol w:w="3696"/>
        <w:gridCol w:w="4146"/>
        <w:gridCol w:w="4364"/>
      </w:tblGrid>
      <w:tr w:rsidR="00C76F1B" w:rsidTr="00A31FCD">
        <w:tc>
          <w:tcPr>
            <w:tcW w:w="15163" w:type="dxa"/>
            <w:gridSpan w:val="4"/>
          </w:tcPr>
          <w:p w:rsidR="00C76F1B" w:rsidRPr="00C76F1B" w:rsidRDefault="00C76F1B" w:rsidP="00927765">
            <w:pPr>
              <w:jc w:val="center"/>
              <w:rPr>
                <w:rFonts w:ascii="XCCW Joined 1a" w:hAnsi="XCCW Joined 1a"/>
                <w:b/>
              </w:rPr>
            </w:pPr>
            <w:r w:rsidRPr="00C76F1B">
              <w:rPr>
                <w:rFonts w:ascii="XCCW Joined 1a" w:hAnsi="XCCW Joined 1a"/>
                <w:b/>
                <w:sz w:val="40"/>
              </w:rPr>
              <w:t>Progress</w:t>
            </w:r>
            <w:r w:rsidR="00C7089D">
              <w:rPr>
                <w:rFonts w:ascii="XCCW Joined 1a" w:hAnsi="XCCW Joined 1a"/>
                <w:b/>
                <w:sz w:val="40"/>
              </w:rPr>
              <w:t>ion</w:t>
            </w:r>
            <w:r w:rsidRPr="00C76F1B">
              <w:rPr>
                <w:rFonts w:ascii="XCCW Joined 1a" w:hAnsi="XCCW Joined 1a"/>
                <w:b/>
                <w:sz w:val="40"/>
              </w:rPr>
              <w:t xml:space="preserve"> in the teaching of </w:t>
            </w:r>
            <w:r w:rsidR="00927765">
              <w:rPr>
                <w:rFonts w:ascii="XCCW Joined 1a" w:hAnsi="XCCW Joined 1a"/>
                <w:b/>
                <w:sz w:val="40"/>
              </w:rPr>
              <w:t>Division</w:t>
            </w:r>
          </w:p>
        </w:tc>
      </w:tr>
      <w:tr w:rsidR="000051CF" w:rsidTr="00A31FCD">
        <w:tc>
          <w:tcPr>
            <w:tcW w:w="2957" w:type="dxa"/>
          </w:tcPr>
          <w:p w:rsidR="00C76F1B" w:rsidRPr="00C76F1B" w:rsidRDefault="00C76F1B">
            <w:pPr>
              <w:rPr>
                <w:rFonts w:ascii="XCCW Joined 1a" w:hAnsi="XCCW Joined 1a"/>
              </w:rPr>
            </w:pPr>
          </w:p>
        </w:tc>
        <w:tc>
          <w:tcPr>
            <w:tcW w:w="3696" w:type="dxa"/>
          </w:tcPr>
          <w:p w:rsidR="00C76F1B" w:rsidRPr="00C76F1B" w:rsidRDefault="00C76F1B" w:rsidP="00C76F1B">
            <w:pPr>
              <w:jc w:val="center"/>
              <w:rPr>
                <w:rFonts w:ascii="XCCW Joined 1a" w:hAnsi="XCCW Joined 1a"/>
                <w:b/>
              </w:rPr>
            </w:pPr>
            <w:r w:rsidRPr="00C76F1B">
              <w:rPr>
                <w:rFonts w:ascii="XCCW Joined 1a" w:hAnsi="XCCW Joined 1a"/>
                <w:b/>
              </w:rPr>
              <w:t>CONCRETE</w:t>
            </w:r>
          </w:p>
        </w:tc>
        <w:tc>
          <w:tcPr>
            <w:tcW w:w="4146" w:type="dxa"/>
          </w:tcPr>
          <w:p w:rsidR="00C76F1B" w:rsidRPr="00C76F1B" w:rsidRDefault="00C76F1B" w:rsidP="00C76F1B">
            <w:pPr>
              <w:jc w:val="center"/>
              <w:rPr>
                <w:rFonts w:ascii="XCCW Joined 1a" w:hAnsi="XCCW Joined 1a"/>
                <w:b/>
              </w:rPr>
            </w:pPr>
            <w:r w:rsidRPr="00C76F1B">
              <w:rPr>
                <w:rFonts w:ascii="XCCW Joined 1a" w:hAnsi="XCCW Joined 1a"/>
                <w:b/>
              </w:rPr>
              <w:t>PICTORIAL</w:t>
            </w:r>
          </w:p>
        </w:tc>
        <w:tc>
          <w:tcPr>
            <w:tcW w:w="4364" w:type="dxa"/>
          </w:tcPr>
          <w:p w:rsidR="00C76F1B" w:rsidRPr="00C76F1B" w:rsidRDefault="00C76F1B" w:rsidP="00C76F1B">
            <w:pPr>
              <w:jc w:val="center"/>
              <w:rPr>
                <w:rFonts w:ascii="XCCW Joined 1a" w:hAnsi="XCCW Joined 1a"/>
                <w:b/>
              </w:rPr>
            </w:pPr>
            <w:r w:rsidRPr="00C76F1B">
              <w:rPr>
                <w:rFonts w:ascii="XCCW Joined 1a" w:hAnsi="XCCW Joined 1a"/>
                <w:b/>
              </w:rPr>
              <w:t>ABSTRACT</w:t>
            </w:r>
          </w:p>
        </w:tc>
      </w:tr>
      <w:tr w:rsidR="000051CF" w:rsidTr="00A31FCD">
        <w:tc>
          <w:tcPr>
            <w:tcW w:w="2957" w:type="dxa"/>
          </w:tcPr>
          <w:p w:rsidR="00C76F1B" w:rsidRPr="00C76F1B" w:rsidRDefault="00927765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XCCW Joined 1a" w:hAnsi="XCCW Joined 1a"/>
                <w:sz w:val="20"/>
                <w:szCs w:val="20"/>
              </w:rPr>
              <w:t>Sharing objects into equal groups</w:t>
            </w:r>
          </w:p>
        </w:tc>
        <w:tc>
          <w:tcPr>
            <w:tcW w:w="3696" w:type="dxa"/>
          </w:tcPr>
          <w:p w:rsidR="00085C82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Children can use a variety of equipment and share them into equal groups.  </w:t>
            </w:r>
          </w:p>
          <w:p w:rsidR="00880093" w:rsidRDefault="00880093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When sharing, they know how many groups there are and the aim is to work out how many objects to place in each group.</w:t>
            </w:r>
          </w:p>
          <w:p w:rsidR="00880093" w:rsidRDefault="00880093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They begin to understand that having equal group means they all have the same number of objects.  </w:t>
            </w:r>
          </w:p>
          <w:p w:rsidR="0033399C" w:rsidRDefault="00C16D07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65408" behindDoc="0" locked="0" layoutInCell="1" allowOverlap="1" wp14:anchorId="474DBD70" wp14:editId="0C69496F">
                  <wp:simplePos x="0" y="0"/>
                  <wp:positionH relativeFrom="margin">
                    <wp:posOffset>100330</wp:posOffset>
                  </wp:positionH>
                  <wp:positionV relativeFrom="paragraph">
                    <wp:posOffset>34290</wp:posOffset>
                  </wp:positionV>
                  <wp:extent cx="1958340" cy="1391125"/>
                  <wp:effectExtent l="0" t="0" r="3810" b="0"/>
                  <wp:wrapNone/>
                  <wp:docPr id="9" name="Picture 9" descr="NSPM_UK_2A_Chapter4_HiRes_p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SPM_UK_2A_Chapter4_HiRes_p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7" t="54208" r="42870" b="16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3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C16D07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61312" behindDoc="0" locked="0" layoutInCell="1" allowOverlap="1" wp14:anchorId="6434DAD4" wp14:editId="5ABBD4C0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102870</wp:posOffset>
                  </wp:positionV>
                  <wp:extent cx="1408512" cy="982980"/>
                  <wp:effectExtent l="0" t="0" r="127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512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C16D07" w:rsidRDefault="00C16D07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C16D07" w:rsidRDefault="00C16D07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C16D07" w:rsidRDefault="00C16D07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C16D07" w:rsidRDefault="00C16D07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63360" behindDoc="0" locked="0" layoutInCell="1" allowOverlap="1" wp14:anchorId="72DDAC81" wp14:editId="3D2FBA23">
                  <wp:simplePos x="0" y="0"/>
                  <wp:positionH relativeFrom="column">
                    <wp:posOffset>2785745</wp:posOffset>
                  </wp:positionH>
                  <wp:positionV relativeFrom="paragraph">
                    <wp:posOffset>3914775</wp:posOffset>
                  </wp:positionV>
                  <wp:extent cx="2795270" cy="1985645"/>
                  <wp:effectExtent l="0" t="0" r="5080" b="0"/>
                  <wp:wrapNone/>
                  <wp:docPr id="8" name="Picture 8" descr="NSPM_UK_2A_Chapter4_HiRes_p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SPM_UK_2A_Chapter4_HiRes_p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7" t="54208" r="42870" b="16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Pr="006E4125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</w:tc>
        <w:tc>
          <w:tcPr>
            <w:tcW w:w="4146" w:type="dxa"/>
          </w:tcPr>
          <w:p w:rsidR="00085C82" w:rsidRDefault="0033399C" w:rsidP="00085C82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Children are able to draw pictures of sharing </w:t>
            </w:r>
            <w:r w:rsidR="00397DF8">
              <w:rPr>
                <w:rFonts w:ascii="XCCW Joined 1a" w:hAnsi="XCCW Joined 1a"/>
                <w:sz w:val="12"/>
                <w:szCs w:val="12"/>
              </w:rPr>
              <w:t xml:space="preserve">objects equally, finding out how many objects are in each group.  </w:t>
            </w:r>
          </w:p>
          <w:p w:rsidR="0033399C" w:rsidRPr="006E4125" w:rsidRDefault="00C16D07" w:rsidP="00085C82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D8324C6" wp14:editId="2B26B5DE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510540</wp:posOffset>
                      </wp:positionV>
                      <wp:extent cx="2407920" cy="556260"/>
                      <wp:effectExtent l="0" t="0" r="11430" b="1524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7920" cy="556260"/>
                                <a:chOff x="1096162" y="1077245"/>
                                <a:chExt cx="42133" cy="7551"/>
                              </a:xfrm>
                            </wpg:grpSpPr>
                            <wpg:grpSp>
                              <wpg:cNvPr id="12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4780" y="1077245"/>
                                  <a:ext cx="8116" cy="7500"/>
                                  <a:chOff x="1104780" y="1077245"/>
                                  <a:chExt cx="8116" cy="7500"/>
                                </a:xfrm>
                              </wpg:grpSpPr>
                              <wps:wsp>
                                <wps:cNvPr id="13" name="Oval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4780" y="1077245"/>
                                    <a:ext cx="8116" cy="7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14" name="Oval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5910" y="1079300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15" name="Oval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8029" y="1081984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16" name="Oval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9429" y="1079094"/>
                                    <a:ext cx="1952" cy="18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3317" y="1077296"/>
                                  <a:ext cx="8116" cy="7500"/>
                                  <a:chOff x="1104780" y="1077245"/>
                                  <a:chExt cx="8116" cy="7500"/>
                                </a:xfrm>
                              </wpg:grpSpPr>
                              <wps:wsp>
                                <wps:cNvPr id="18" name="Oval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4780" y="1077245"/>
                                    <a:ext cx="8116" cy="7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19" name="Oval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5910" y="1079300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20" name="Oval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8029" y="1081984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21" name="Oval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9429" y="1079094"/>
                                    <a:ext cx="1952" cy="18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1642" y="1077245"/>
                                  <a:ext cx="8117" cy="7500"/>
                                  <a:chOff x="1104780" y="1077245"/>
                                  <a:chExt cx="8116" cy="7500"/>
                                </a:xfrm>
                              </wpg:grpSpPr>
                              <wps:wsp>
                                <wps:cNvPr id="23" name="Oval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4780" y="1077245"/>
                                    <a:ext cx="8116" cy="7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24" name="Oval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5910" y="1079300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25" name="Oval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8029" y="1081984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26" name="Oval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9429" y="1079094"/>
                                    <a:ext cx="1952" cy="18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0179" y="1077296"/>
                                  <a:ext cx="8117" cy="7500"/>
                                  <a:chOff x="1104780" y="1077245"/>
                                  <a:chExt cx="8116" cy="7500"/>
                                </a:xfrm>
                              </wpg:grpSpPr>
                              <wps:wsp>
                                <wps:cNvPr id="28" name="Oval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4780" y="1077245"/>
                                    <a:ext cx="8116" cy="7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29" name="Oval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5910" y="1079300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30" name="Oval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8029" y="1081984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31" name="Oval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9429" y="1079094"/>
                                    <a:ext cx="1952" cy="18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6162" y="1077296"/>
                                  <a:ext cx="8117" cy="7500"/>
                                  <a:chOff x="1104780" y="1077245"/>
                                  <a:chExt cx="8116" cy="7500"/>
                                </a:xfrm>
                              </wpg:grpSpPr>
                              <wps:wsp>
                                <wps:cNvPr id="33" name="Oval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4780" y="1077245"/>
                                    <a:ext cx="8116" cy="7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34" name="Oval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5910" y="1079300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35" name="Oval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8029" y="1081984"/>
                                    <a:ext cx="1952" cy="18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36" name="Oval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9429" y="1079094"/>
                                    <a:ext cx="1952" cy="18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D2E5A" id="Group 11" o:spid="_x0000_s1026" style="position:absolute;margin-left:3.7pt;margin-top:40.2pt;width:189.6pt;height:43.8pt;z-index:251669504" coordorigin="10961,10772" coordsize="421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">
                      <v:group id="Group 13" o:spid="_x0000_s1027" style="position:absolute;left:11047;top:10772;width:81;height:75" coordorigin="11047,10772" coordsize="81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oval id="Oval 14" o:spid="_x0000_s1028" style="position:absolute;left:11047;top:10772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niL8A&#10;AADbAAAADwAAAGRycy9kb3ducmV2LnhtbERPS4vCMBC+C/sfwix409QnS7epiLDgSVif16EZ29Jm&#10;UpKs1n+/EQRv8/E9J1v1phU3cr62rGAyTkAQF1bXXCo4Hn5GXyB8QNbYWiYFD/Kwyj8GGaba3vmX&#10;bvtQihjCPkUFVQhdKqUvKjLox7YjjtzVOoMhQldK7fAew00rp0mylAZrjg0VdrSpqGj2f0bBZla6&#10;gieLxpyb+aU9HUkvrzulhp/9+htEoD68xS/3Vsf5M3j+Eg+Q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DOeIvwAAANsAAAAPAAAAAAAAAAAAAAAAAJgCAABkcnMvZG93bnJl&#10;di54bWxQSwUGAAAAAAQABAD1AAAAhAMAAAAA&#10;" strokecolor="black [0]" strokeweight="2pt">
                          <v:shadow color="black [0]"/>
                          <v:textbox inset="2.88pt,2.88pt,2.88pt,2.88pt"/>
                        </v:oval>
                        <v:oval id="Oval 15" o:spid="_x0000_s1029" style="position:absolute;left:11059;top:10793;width:19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4c8EA&#10;AADbAAAADwAAAGRycy9kb3ducmV2LnhtbERPzWrCQBC+F3yHZYTe6kYpUqKriFapORSMPsCQHbPR&#10;7GyaXWN8+26h4G0+vt+ZL3tbi45aXzlWMB4lIIgLpysuFZyO27cPED4ga6wdk4IHeVguBi9zTLW7&#10;84G6PJQihrBPUYEJoUml9IUhi37kGuLInV1rMUTYllK3eI/htpaTJJlKixXHBoMNrQ0V1/xmFew2&#10;2f7bZNnlnO9/HvZzPO2uhEq9DvvVDESgPjzF/+4vHee/w98v8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ZeHPBAAAA2wAAAA8AAAAAAAAAAAAAAAAAmAIAAGRycy9kb3du&#10;cmV2LnhtbFBLBQYAAAAABAAEAPUAAACGAwAAAAA=&#10;" fillcolor="#ffc000" strokecolor="#ffc000" strokeweight="2pt">
                          <v:shadow color="black [0]"/>
                          <v:textbox inset="2.88pt,2.88pt,2.88pt,2.88pt"/>
                        </v:oval>
                        <v:oval id="Oval 16" o:spid="_x0000_s1030" style="position:absolute;left:11080;top:10819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d6MEA&#10;AADbAAAADwAAAGRycy9kb3ducmV2LnhtbERPzWrCQBC+F3yHZYTe6kahUqKriFapORSMPsCQHbPR&#10;7GyaXWN8+26h4G0+vt+ZL3tbi45aXzlWMB4lIIgLpysuFZyO27cPED4ga6wdk4IHeVguBi9zTLW7&#10;84G6PJQihrBPUYEJoUml9IUhi37kGuLInV1rMUTYllK3eI/htpaTJJlKixXHBoMNrQ0V1/xmFew2&#10;2f7bZNnlnO9/HvZzPO2uhEq9DvvVDESgPjzF/+4vHee/w98v8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V3ejBAAAA2wAAAA8AAAAAAAAAAAAAAAAAmAIAAGRycy9kb3du&#10;cmV2LnhtbFBLBQYAAAAABAAEAPUAAACGAwAAAAA=&#10;" fillcolor="#ffc000" strokecolor="#ffc000" strokeweight="2pt">
                          <v:shadow color="black [0]"/>
                          <v:textbox inset="2.88pt,2.88pt,2.88pt,2.88pt"/>
                        </v:oval>
                        <v:oval id="Oval 17" o:spid="_x0000_s1031" style="position:absolute;left:11094;top:10790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Dn8EA&#10;AADbAAAADwAAAGRycy9kb3ducmV2LnhtbERPzWrCQBC+F3yHZQRvdWMPoaSuIv4UzaHQ1AcYsmM2&#10;mp2N2TXGt3cLhd7m4/ud+XKwjeip87VjBbNpAoK4dLrmSsHxZ/f6DsIHZI2NY1LwIA/Lxehljpl2&#10;d/6mvgiViCHsM1RgQmgzKX1pyKKfupY4cifXWQwRdpXUHd5juG3kW5Kk0mLNscFgS2tD5aW4WQWf&#10;m/zwZfL8fCoO14fdztL+QqjUZDysPkAEGsK/+M+913F+Cr+/x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HQ5/BAAAA2wAAAA8AAAAAAAAAAAAAAAAAmAIAAGRycy9kb3du&#10;cmV2LnhtbFBLBQYAAAAABAAEAPUAAACGAwAAAAA=&#10;" fillcolor="#ffc000" strokecolor="#ffc000" strokeweight="2pt">
                          <v:shadow color="black [0]"/>
                          <v:textbox inset="2.88pt,2.88pt,2.88pt,2.88pt"/>
                        </v:oval>
                      </v:group>
                      <v:group id="Group 18" o:spid="_x0000_s1032" style="position:absolute;left:11133;top:10772;width:81;height:75" coordorigin="11047,10772" coordsize="81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oval id="Oval 19" o:spid="_x0000_s1033" style="position:absolute;left:11047;top:10772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1+cMA&#10;AADbAAAADwAAAGRycy9kb3ducmV2LnhtbESPT2vCQBDF7wW/wzJCb3WjtiLRVUQQPBVq/XMdsmMS&#10;kp0Nu6um375zELzN8N6895vlunetulOItWcD41EGirjwtubSwPF39zEHFROyxdYzGfijCOvV4G2J&#10;ufUP/qH7IZVKQjjmaKBKqcu1jkVFDuPId8SiXX1wmGQNpbYBHxLuWj3Jspl2WLM0VNjRtqKiOdyc&#10;ge20DAWPvxp3bj4v7elIdnb9NuZ92G8WoBL16WV+Xu+t4Aus/CID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h1+cMAAADbAAAADwAAAAAAAAAAAAAAAACYAgAAZHJzL2Rv&#10;d25yZXYueG1sUEsFBgAAAAAEAAQA9QAAAIgDAAAAAA==&#10;" strokecolor="black [0]" strokeweight="2pt">
                          <v:shadow color="black [0]"/>
                          <v:textbox inset="2.88pt,2.88pt,2.88pt,2.88pt"/>
                        </v:oval>
                        <v:oval id="Oval 20" o:spid="_x0000_s1034" style="position:absolute;left:11059;top:10793;width:19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X7cIA&#10;AADbAAAADwAAAGRycy9kb3ducmV2LnhtbERPS27CMBDdI/UO1iB1Bw5doJLiIEQ/KlkgEXqAUTyJ&#10;A/E4jd0Qbl9XqsRunt531pvRtmKg3jeOFSzmCQji0umGawVfp/fZMwgfkDW2jknBjTxssofJGlPt&#10;rnykoQi1iCHsU1RgQuhSKX1pyKKfu444cpXrLYYI+1rqHq8x3LbyKUmW0mLDscFgRztD5aX4sQo+&#10;XvP9weT5uSr23zf7tlgOF0KlHqfj9gVEoDHcxf/uTx3nr+Dvl3i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NftwgAAANsAAAAPAAAAAAAAAAAAAAAAAJgCAABkcnMvZG93&#10;bnJldi54bWxQSwUGAAAAAAQABAD1AAAAhwMAAAAA&#10;" fillcolor="#ffc000" strokecolor="#ffc000" strokeweight="2pt">
                          <v:shadow color="black [0]"/>
                          <v:textbox inset="2.88pt,2.88pt,2.88pt,2.88pt"/>
                        </v:oval>
                        <v:oval id="Oval 21" o:spid="_x0000_s1035" style="position:absolute;left:11080;top:10819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0zcAA&#10;AADbAAAADwAAAGRycy9kb3ducmV2LnhtbERPzYrCMBC+C/sOYRa8aaoHWapRxF0X7UGw+gBDMzbV&#10;ZlKbbK1vvzkIHj++/8Wqt7XoqPWVYwWTcQKCuHC64lLB+bQdfYHwAVlj7ZgUPMnDavkxWGCq3YOP&#10;1OWhFDGEfYoKTAhNKqUvDFn0Y9cQR+7iWoshwraUusVHDLe1nCbJTFqsODYYbGhjqLjlf1bB73e2&#10;P5gsu17y/f1pfyaz7kao1PCzX89BBOrDW/xy77SCaV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60zcAAAADbAAAADwAAAAAAAAAAAAAAAACYAgAAZHJzL2Rvd25y&#10;ZXYueG1sUEsFBgAAAAAEAAQA9QAAAIUDAAAAAA==&#10;" fillcolor="#ffc000" strokecolor="#ffc000" strokeweight="2pt">
                          <v:shadow color="black [0]"/>
                          <v:textbox inset="2.88pt,2.88pt,2.88pt,2.88pt"/>
                        </v:oval>
                        <v:oval id="Oval 22" o:spid="_x0000_s1036" style="position:absolute;left:11094;top:10790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RVsQA&#10;AADbAAAADwAAAGRycy9kb3ducmV2LnhtbESPzWrDMBCE74W8g9hAb43sHEJwIofQPxofCnXyAIu1&#10;tpxYK9dSHeftq0Chx2FmvmG2u8l2YqTBt44VpIsEBHHldMuNgtPx7WkNwgdkjZ1jUnAjD7t89rDF&#10;TLsrf9FYhkZECPsMFZgQ+kxKXxmy6BeuJ45e7QaLIcqhkXrAa4TbTi6TZCUtthwXDPb0bKi6lD9W&#10;wftLcfg0RXGuy8P3zb6mq/FCqNTjfNpvQASawn/4r/2hFSxTuH+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EVbEAAAA2wAAAA8AAAAAAAAAAAAAAAAAmAIAAGRycy9k&#10;b3ducmV2LnhtbFBLBQYAAAAABAAEAPUAAACJAwAAAAA=&#10;" fillcolor="#ffc000" strokecolor="#ffc000" strokeweight="2pt">
                          <v:shadow color="black [0]"/>
                          <v:textbox inset="2.88pt,2.88pt,2.88pt,2.88pt"/>
                        </v:oval>
                      </v:group>
                      <v:group id="Group 23" o:spid="_x0000_s1037" style="position:absolute;left:11216;top:10772;width:81;height:75" coordorigin="11047,10772" coordsize="81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oval id="Oval 24" o:spid="_x0000_s1038" style="position:absolute;left:11047;top:10772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tNcEA&#10;AADbAAAADwAAAGRycy9kb3ducmV2LnhtbESPS6vCMBSE9xf8D+EI7q6pjytSjSKC4ErQ62N7aI5t&#10;aXNSkqj13xtBcDnMzDfMfNmaWtzJ+dKygkE/AUGcWV1yruD4v/mdgvABWWNtmRQ8ycNy0fmZY6rt&#10;g/d0P4RcRAj7FBUUITSplD4ryKDv24Y4elfrDIYoXS61w0eEm1oOk2QiDZYcFwpsaF1QVh1uRsF6&#10;lLuMB3+VOVfjS306kp5cd0r1uu1qBiJQG77hT3urFQxH8P4Sf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gLTXBAAAA2wAAAA8AAAAAAAAAAAAAAAAAmAIAAGRycy9kb3du&#10;cmV2LnhtbFBLBQYAAAAABAAEAPUAAACGAwAAAAA=&#10;" strokecolor="black [0]" strokeweight="2pt">
                          <v:shadow color="black [0]"/>
                          <v:textbox inset="2.88pt,2.88pt,2.88pt,2.88pt"/>
                        </v:oval>
                        <v:oval id="Oval 25" o:spid="_x0000_s1039" style="position:absolute;left:11059;top:10793;width:19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yzsQA&#10;AADbAAAADwAAAGRycy9kb3ducmV2LnhtbESP3WrCQBSE7wu+w3KE3tWNUqREVxH/qLkoNPoAh+wx&#10;G82ejdk1xrfvFgq9HGbmG2a+7G0tOmp95VjBeJSAIC6crrhUcDru3j5A+ICssXZMCp7kYbkYvMwx&#10;1e7B39TloRQRwj5FBSaEJpXSF4Ys+pFriKN3dq3FEGVbSt3iI8JtLSdJMpUWK44LBhtaGyqu+d0q&#10;2G+yw5fJsss5P9yedjuedldCpV6H/WoGIlAf/sN/7U+tYPIOv1/i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ss7EAAAA2wAAAA8AAAAAAAAAAAAAAAAAmAIAAGRycy9k&#10;b3ducmV2LnhtbFBLBQYAAAAABAAEAPUAAACJAwAAAAA=&#10;" fillcolor="#ffc000" strokecolor="#ffc000" strokeweight="2pt">
                          <v:shadow color="black [0]"/>
                          <v:textbox inset="2.88pt,2.88pt,2.88pt,2.88pt"/>
                        </v:oval>
                        <v:oval id="Oval 26" o:spid="_x0000_s1040" style="position:absolute;left:11080;top:10819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XVcQA&#10;AADbAAAADwAAAGRycy9kb3ducmV2LnhtbESP3WrCQBSE7wu+w3KE3tWNQqVEVxH/qLkoNPoAh+wx&#10;G82ejdk1xrfvFgq9HGbmG2a+7G0tOmp95VjBeJSAIC6crrhUcDru3j5A+ICssXZMCp7kYbkYvMwx&#10;1e7B39TloRQRwj5FBSaEJpXSF4Ys+pFriKN3dq3FEGVbSt3iI8JtLSdJMpUWK44LBhtaGyqu+d0q&#10;2G+yw5fJsss5P9yedjuedldCpV6H/WoGIlAf/sN/7U+tYPIOv1/i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5F1XEAAAA2wAAAA8AAAAAAAAAAAAAAAAAmAIAAGRycy9k&#10;b3ducmV2LnhtbFBLBQYAAAAABAAEAPUAAACJAwAAAAA=&#10;" fillcolor="#ffc000" strokecolor="#ffc000" strokeweight="2pt">
                          <v:shadow color="black [0]"/>
                          <v:textbox inset="2.88pt,2.88pt,2.88pt,2.88pt"/>
                        </v:oval>
                        <v:oval id="Oval 27" o:spid="_x0000_s1041" style="position:absolute;left:11094;top:10790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JIsQA&#10;AADbAAAADwAAAGRycy9kb3ducmV2LnhtbESPzWrDMBCE74W+g9hCb42cHExwI4eSPxofCnX6AIu1&#10;ttxYK8dSHeftq0Chx2FmvmFW68l2YqTBt44VzGcJCOLK6ZYbBV+n/csShA/IGjvHpOBGHtb548MK&#10;M+2u/EljGRoRIewzVGBC6DMpfWXIop+5njh6tRsshiiHRuoBrxFuO7lIklRabDkuGOxpY6g6lz9W&#10;wWFbHD9MUXzX5fFys7t5Op4JlXp+mt5eQQSawn/4r/2uFSxSuH+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iSLEAAAA2wAAAA8AAAAAAAAAAAAAAAAAmAIAAGRycy9k&#10;b3ducmV2LnhtbFBLBQYAAAAABAAEAPUAAACJAwAAAAA=&#10;" fillcolor="#ffc000" strokecolor="#ffc000" strokeweight="2pt">
                          <v:shadow color="black [0]"/>
                          <v:textbox inset="2.88pt,2.88pt,2.88pt,2.88pt"/>
                        </v:oval>
                      </v:group>
                      <v:group id="Group 28" o:spid="_x0000_s1042" style="position:absolute;left:11301;top:10772;width:81;height:75" coordorigin="11047,10772" coordsize="81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oval id="Oval 29" o:spid="_x0000_s1043" style="position:absolute;left:11047;top:10772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/RL8A&#10;AADbAAAADwAAAGRycy9kb3ducmV2LnhtbERPy4rCMBTdC/5DuII7m/qYItUoIgy4EnR8bC/NtS1t&#10;bkqS0fr3ZjEwy8N5r7e9acWTnK8tK5gmKQjiwuqaSwWXn+/JEoQPyBpby6TgTR62m+Fgjbm2Lz7R&#10;8xxKEUPY56igCqHLpfRFRQZ9YjviyD2sMxgidKXUDl8x3LRylqaZNFhzbKiwo31FRXP+NQr289IV&#10;PP1qzK1Z3NvrhXT2OCo1HvW7FYhAffgX/7kPWsEsjo1f4g+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xL9EvwAAANsAAAAPAAAAAAAAAAAAAAAAAJgCAABkcnMvZG93bnJl&#10;di54bWxQSwUGAAAAAAQABAD1AAAAhAMAAAAA&#10;" strokecolor="black [0]" strokeweight="2pt">
                          <v:shadow color="black [0]"/>
                          <v:textbox inset="2.88pt,2.88pt,2.88pt,2.88pt"/>
                        </v:oval>
                        <v:oval id="Oval 30" o:spid="_x0000_s1044" style="position:absolute;left:11059;top:10793;width:19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dUMQA&#10;AADbAAAADwAAAGRycy9kb3ducmV2LnhtbESPwW7CMBBE70j9B2sr9QZOckAQMKgqbVVyQGraD1jF&#10;SxyI1yF2Q/h7XKlSj6OZeaNZb0fbioF63zhWkM4SEMSV0w3XCr6/3qYLED4ga2wdk4IbedhuHiZr&#10;zLW78icNZahFhLDPUYEJocul9JUhi37mOuLoHV1vMUTZ11L3eI1w28osSebSYsNxwWBHL4aqc/lj&#10;Fbzviv3BFMXpWO4vN/uazoczoVJPj+PzCkSgMfyH/9ofWkG2hN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0HVDEAAAA2wAAAA8AAAAAAAAAAAAAAAAAmAIAAGRycy9k&#10;b3ducmV2LnhtbFBLBQYAAAAABAAEAPUAAACJAwAAAAA=&#10;" fillcolor="#ffc000" strokecolor="#ffc000" strokeweight="2pt">
                          <v:shadow color="black [0]"/>
                          <v:textbox inset="2.88pt,2.88pt,2.88pt,2.88pt"/>
                        </v:oval>
                        <v:oval id="Oval 31" o:spid="_x0000_s1045" style="position:absolute;left:11080;top:10819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iEMEA&#10;AADbAAAADwAAAGRycy9kb3ducmV2LnhtbERP3WrCMBS+H/gO4Qi7m6kOyqhGEZ0yezFY5wMcmmNT&#10;bU66Jrb17ZeLwS4/vv/VZrSN6KnztWMF81kCgrh0uuZKwfn78PIGwgdkjY1jUvAgD5v15GmFmXYD&#10;f1FfhErEEPYZKjAhtJmUvjRk0c9cSxy5i+sshgi7SuoOhxhuG7lIklRarDk2GGxpZ6i8FXer4LjP&#10;T58mz6+X4vTzsO/ztL8RKvU8HbdLEIHG8C/+c39oBa9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XIhDBAAAA2wAAAA8AAAAAAAAAAAAAAAAAmAIAAGRycy9kb3du&#10;cmV2LnhtbFBLBQYAAAAABAAEAPUAAACGAwAAAAA=&#10;" fillcolor="#ffc000" strokecolor="#ffc000" strokeweight="2pt">
                          <v:shadow color="black [0]"/>
                          <v:textbox inset="2.88pt,2.88pt,2.88pt,2.88pt"/>
                        </v:oval>
                        <v:oval id="Oval 32" o:spid="_x0000_s1046" style="position:absolute;left:11094;top:10790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Hi8QA&#10;AADbAAAADwAAAGRycy9kb3ducmV2LnhtbESP0WrCQBRE3wv+w3ILfWs2aUEkuorUttQ8CEY/4JK9&#10;ZqPZu2l2G+PfdwsFH4eZOcMsVqNtxUC9bxwryJIUBHHldMO1guPh43kGwgdkja1jUnAjD6vl5GGB&#10;uXZX3tNQhlpECPscFZgQulxKXxmy6BPXEUfv5HqLIcq+lrrHa4TbVr6k6VRabDguGOzozVB1KX+s&#10;gs9Nsd2Zojifyu33zb5n0+FCqNTT47iegwg0hnv4v/2lFbxm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h4vEAAAA2wAAAA8AAAAAAAAAAAAAAAAAmAIAAGRycy9k&#10;b3ducmV2LnhtbFBLBQYAAAAABAAEAPUAAACJAwAAAAA=&#10;" fillcolor="#ffc000" strokecolor="#ffc000" strokeweight="2pt">
                          <v:shadow color="black [0]"/>
                          <v:textbox inset="2.88pt,2.88pt,2.88pt,2.88pt"/>
                        </v:oval>
                      </v:group>
                      <v:group id="Group 33" o:spid="_x0000_s1047" style="position:absolute;left:10961;top:10772;width:81;height:75" coordorigin="11047,10772" coordsize="81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oval id="Oval 34" o:spid="_x0000_s1048" style="position:absolute;left:11047;top:10772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76MMA&#10;AADbAAAADwAAAGRycy9kb3ducmV2LnhtbESPzWrDMBCE74W8g9hAbo3suA3BiWyCoZBToWl+rou1&#10;sY2tlZHUxH37qlDocZiZb5hdOZlB3Mn5zrKCdJmAIK6t7rhRcPp8e96A8AFZ42CZFHyTh7KYPe0w&#10;1/bBH3Q/hkZECPscFbQhjLmUvm7JoF/akTh6N+sMhihdI7XDR4SbQa6SZC0NdhwXWhypaqnuj19G&#10;QZU1rub0tTeX/uU6nE+k17d3pRbzab8FEWgK/+G/9kEryDL4/RJ/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76MMAAADbAAAADwAAAAAAAAAAAAAAAACYAgAAZHJzL2Rv&#10;d25yZXYueG1sUEsFBgAAAAAEAAQA9QAAAIgDAAAAAA==&#10;" strokecolor="black [0]" strokeweight="2pt">
                          <v:shadow color="black [0]"/>
                          <v:textbox inset="2.88pt,2.88pt,2.88pt,2.88pt"/>
                        </v:oval>
                        <v:oval id="Oval 35" o:spid="_x0000_s1049" style="position:absolute;left:11059;top:10793;width:19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kE8QA&#10;AADbAAAADwAAAGRycy9kb3ducmV2LnhtbESP0WrCQBRE3wv9h+UWfGs2VpGSuopoK5oHwbQfcMle&#10;s9Hs3TS7xvj33UKhj8PMnGHmy8E2oqfO144VjJMUBHHpdM2Vgq/Pj+dXED4ga2wck4I7eVguHh/m&#10;mGl34yP1RahEhLDPUIEJoc2k9KUhiz5xLXH0Tq6zGKLsKqk7vEW4beRLms6kxZrjgsGW1obKS3G1&#10;CrabfH8weX4+Ffvvu30fz/oLoVKjp2H1BiLQEP7Df+2dVjCZwu+X+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JBPEAAAA2wAAAA8AAAAAAAAAAAAAAAAAmAIAAGRycy9k&#10;b3ducmV2LnhtbFBLBQYAAAAABAAEAPUAAACJAwAAAAA=&#10;" fillcolor="#ffc000" strokecolor="#ffc000" strokeweight="2pt">
                          <v:shadow color="black [0]"/>
                          <v:textbox inset="2.88pt,2.88pt,2.88pt,2.88pt"/>
                        </v:oval>
                        <v:oval id="Oval 36" o:spid="_x0000_s1050" style="position:absolute;left:11080;top:10819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BiMQA&#10;AADbAAAADwAAAGRycy9kb3ducmV2LnhtbESP0WrCQBRE3wv9h+UWfGs2VpSSuopoK5oHwbQfcMle&#10;s9Hs3TS7xvj33UKhj8PMnGHmy8E2oqfO144VjJMUBHHpdM2Vgq/Pj+dXED4ga2wck4I7eVguHh/m&#10;mGl34yP1RahEhLDPUIEJoc2k9KUhiz5xLXH0Tq6zGKLsKqk7vEW4beRLms6kxZrjgsGW1obKS3G1&#10;CrabfH8weX4+Ffvvu30fz/oLoVKjp2H1BiLQEP7Df+2dVjCZwu+X+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ggYjEAAAA2wAAAA8AAAAAAAAAAAAAAAAAmAIAAGRycy9k&#10;b3ducmV2LnhtbFBLBQYAAAAABAAEAPUAAACJAwAAAAA=&#10;" fillcolor="#ffc000" strokecolor="#ffc000" strokeweight="2pt">
                          <v:shadow color="black [0]"/>
                          <v:textbox inset="2.88pt,2.88pt,2.88pt,2.88pt"/>
                        </v:oval>
                        <v:oval id="Oval 37" o:spid="_x0000_s1051" style="position:absolute;left:11094;top:10790;width:19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f/8QA&#10;AADbAAAADwAAAGRycy9kb3ducmV2LnhtbESP0WrCQBRE3wv+w3KFvtWNFkKJriJai+ah0NQPuGSv&#10;2Wj2bprdxvj3bqHg4zAzZ5jFarCN6KnztWMF00kCgrh0uuZKwfF79/IGwgdkjY1jUnAjD6vl6GmB&#10;mXZX/qK+CJWIEPYZKjAhtJmUvjRk0U9cSxy9k+sshii7SuoOrxFuGzlLklRarDkuGGxpY6i8FL9W&#10;wcc2P3yaPD+fisPPzb5P0/5CqNTzeFjPQQQawiP8395rBa8p/H2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H//EAAAA2wAAAA8AAAAAAAAAAAAAAAAAmAIAAGRycy9k&#10;b3ducmV2LnhtbFBLBQYAAAAABAAEAPUAAACJAwAAAAA=&#10;" fillcolor="#ffc000" strokecolor="#ffc000" strokeweight="2pt">
                          <v:shadow color="black [0]"/>
                          <v:textbox inset="2.88pt,2.88pt,2.88pt,2.88pt"/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67456" behindDoc="0" locked="0" layoutInCell="1" allowOverlap="1" wp14:anchorId="2850EFEA" wp14:editId="44109B9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45720</wp:posOffset>
                  </wp:positionV>
                  <wp:extent cx="2569163" cy="388620"/>
                  <wp:effectExtent l="0" t="0" r="3175" b="0"/>
                  <wp:wrapNone/>
                  <wp:docPr id="10" name="Picture 10" descr="NSPM_UK_2A_Chapter4_HiRes_p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SPM_UK_2A_Chapter4_HiRes_p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6" t="59041" r="10426" b="32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63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4" w:type="dxa"/>
          </w:tcPr>
          <w:p w:rsidR="00C76F1B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Children can write the number sentences that correspond to a representation of sharing into equal groups.  They are able to explain each part of the number sentence and where to find it in their representation.  </w:t>
            </w:r>
          </w:p>
          <w:p w:rsidR="0033399C" w:rsidRDefault="0033399C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33399C" w:rsidRDefault="00851D02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18 ÷</w:t>
            </w:r>
            <w:r w:rsidR="00C16D07">
              <w:rPr>
                <w:rFonts w:ascii="XCCW Joined 1a" w:hAnsi="XCCW Joined 1a"/>
                <w:sz w:val="12"/>
                <w:szCs w:val="12"/>
              </w:rPr>
              <w:t xml:space="preserve"> 3 = 6</w:t>
            </w:r>
          </w:p>
          <w:p w:rsidR="00851D02" w:rsidRDefault="00851D02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851D02" w:rsidRDefault="00851D02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18 is the total number of objects to be shared.</w:t>
            </w:r>
          </w:p>
          <w:p w:rsidR="00C16D07" w:rsidRDefault="00C16D07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3</w:t>
            </w:r>
            <w:r w:rsidR="00851D02">
              <w:rPr>
                <w:rFonts w:ascii="XCCW Joined 1a" w:hAnsi="XCCW Joined 1a"/>
                <w:sz w:val="12"/>
                <w:szCs w:val="12"/>
              </w:rPr>
              <w:t xml:space="preserve"> is the number </w:t>
            </w:r>
            <w:r>
              <w:rPr>
                <w:rFonts w:ascii="XCCW Joined 1a" w:hAnsi="XCCW Joined 1a"/>
                <w:sz w:val="12"/>
                <w:szCs w:val="12"/>
              </w:rPr>
              <w:t>of groups</w:t>
            </w:r>
          </w:p>
          <w:p w:rsidR="00851D02" w:rsidRDefault="00C16D07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6 is the number of objects in each group.</w:t>
            </w:r>
            <w:r w:rsidR="00851D02">
              <w:rPr>
                <w:rFonts w:ascii="XCCW Joined 1a" w:hAnsi="XCCW Joined 1a"/>
                <w:sz w:val="12"/>
                <w:szCs w:val="12"/>
              </w:rPr>
              <w:t xml:space="preserve">  </w:t>
            </w:r>
          </w:p>
          <w:p w:rsidR="00851D02" w:rsidRPr="006E4125" w:rsidRDefault="00851D02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</w:tc>
      </w:tr>
      <w:tr w:rsidR="000051CF" w:rsidTr="00A31FCD">
        <w:tc>
          <w:tcPr>
            <w:tcW w:w="2957" w:type="dxa"/>
          </w:tcPr>
          <w:p w:rsidR="00C76F1B" w:rsidRDefault="00927765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XCCW Joined 1a" w:hAnsi="XCCW Joined 1a"/>
                <w:sz w:val="20"/>
                <w:szCs w:val="20"/>
              </w:rPr>
              <w:t>Division as grouping</w:t>
            </w: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92DCF6B" wp14:editId="0D7AF904">
                      <wp:simplePos x="0" y="0"/>
                      <wp:positionH relativeFrom="column">
                        <wp:posOffset>2115185</wp:posOffset>
                      </wp:positionH>
                      <wp:positionV relativeFrom="paragraph">
                        <wp:posOffset>100330</wp:posOffset>
                      </wp:positionV>
                      <wp:extent cx="1668780" cy="876300"/>
                      <wp:effectExtent l="0" t="0" r="762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8780" cy="876300"/>
                                <a:chOff x="1091654" y="1088649"/>
                                <a:chExt cx="48272" cy="27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2" descr="NSPM_UK_2A_Chapter4_HiRes_p2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54" t="48773" r="5212" b="141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1654" y="1090698"/>
                                  <a:ext cx="48273" cy="25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42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6566" y="1088649"/>
                                  <a:ext cx="21605" cy="47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95C80D" id="Group 40" o:spid="_x0000_s1026" style="position:absolute;margin-left:166.55pt;margin-top:7.9pt;width:131.4pt;height:69pt;z-index:251673600" coordorigin="10916,10886" coordsize="482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2" o:spid="_x0000_s1027" type="#_x0000_t75" alt="NSPM_UK_2A_Chapter4_HiRes_p2[1]" style="position:absolute;left:10916;top:10906;width:483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psrEAAAA2wAAAA8AAABkcnMvZG93bnJldi54bWxEj09rAjEUxO8Fv0N4Qi9Fs5ZSZDWKCNIe&#10;PNRt8c/tsXlmFzcvSxLX9dubQqHHYWZ+w8yXvW1ERz7UjhVMxhkI4tLpmo2Cn+/NaAoiRGSNjWNS&#10;cKcAy8XgaY65djfeUVdEIxKEQ44KqhjbXMpQVmQxjF1LnLyz8xZjkt5I7fGW4LaRr1n2Li3WnBYq&#10;bGldUXkprlbBV/dxfPGHNRfbKRqur8ac9kap52G/moGI1Mf/8F/7Uyt4m8Dvl/Q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SpsrEAAAA2wAAAA8AAAAAAAAAAAAAAAAA&#10;nwIAAGRycy9kb3ducmV2LnhtbFBLBQYAAAAABAAEAPcAAACQAwAAAAA=&#10;" fillcolor="#5b9bd5" strokecolor="black [0]" strokeweight="2pt">
                        <v:imagedata r:id="rId8" o:title="NSPM_UK_2A_Chapter4_HiRes_p2[1]" croptop="31964f" cropbottom="9302f" cropleft="2657f" cropright="3416f"/>
                        <v:shadow color="black [0]"/>
                      </v:shape>
                      <v:rect id="Rectangle 43" o:spid="_x0000_s1028" style="position:absolute;left:11165;top:10886;width:216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X4MMA&#10;AADbAAAADwAAAGRycy9kb3ducmV2LnhtbESP3YrCMBSE74V9h3CEvZFt6s/K0jWKLCjeiT8PcGhO&#10;m2Jz0m1irW9vBMHLYWa+YRar3taio9ZXjhWMkxQEce50xaWC82nz9QPCB2SNtWNScCcPq+XHYIGZ&#10;djc+UHcMpYgQ9hkqMCE0mZQ+N2TRJ64hjl7hWoshyraUusVbhNtaTtJ0Li1WHBcMNvRnKL8cr1bB&#10;drfvr5tvO60PdC7IzEfVfzdS6nPYr39BBOrDO/xq7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X4MMAAADbAAAADwAAAAAAAAAAAAAAAACYAgAAZHJzL2Rv&#10;d25yZXYueG1sUEsFBgAAAAAEAAQA9QAAAIgDAAAAAA==&#10;" strokecolor="white" strokeweight="2pt">
                        <v:shadow color="black [0]"/>
                        <v:textbox inset="2.88pt,2.88pt,2.88pt,2.88pt"/>
                      </v:rect>
                    </v:group>
                  </w:pict>
                </mc:Fallback>
              </mc:AlternateContent>
            </w: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474066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77696" behindDoc="0" locked="0" layoutInCell="1" allowOverlap="1" wp14:anchorId="13F7BA4C" wp14:editId="21B2C21D">
                  <wp:simplePos x="0" y="0"/>
                  <wp:positionH relativeFrom="margin">
                    <wp:posOffset>2214245</wp:posOffset>
                  </wp:positionH>
                  <wp:positionV relativeFrom="paragraph">
                    <wp:posOffset>119380</wp:posOffset>
                  </wp:positionV>
                  <wp:extent cx="1494849" cy="967740"/>
                  <wp:effectExtent l="0" t="0" r="0" b="381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49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21B3B" w:rsidRPr="00C76F1B" w:rsidRDefault="00921B3B">
            <w:pPr>
              <w:rPr>
                <w:rFonts w:ascii="XCCW Joined 1a" w:hAnsi="XCCW Joined 1a"/>
                <w:sz w:val="20"/>
                <w:szCs w:val="20"/>
              </w:rPr>
            </w:pPr>
          </w:p>
        </w:tc>
        <w:tc>
          <w:tcPr>
            <w:tcW w:w="3696" w:type="dxa"/>
          </w:tcPr>
          <w:p w:rsidR="000051CF" w:rsidRDefault="00880093" w:rsidP="00880093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lastRenderedPageBreak/>
              <w:t>When sharing objects children know</w:t>
            </w:r>
            <w:r w:rsidR="00397DF8">
              <w:rPr>
                <w:rFonts w:ascii="XCCW Joined 1a" w:hAnsi="XCCW Joined 1a"/>
                <w:sz w:val="12"/>
                <w:szCs w:val="12"/>
              </w:rPr>
              <w:t xml:space="preserve"> how objects make an equal group and have the aim of working out how many groups they need.  </w:t>
            </w:r>
          </w:p>
          <w:p w:rsidR="00397DF8" w:rsidRDefault="00397DF8" w:rsidP="00880093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397DF8" w:rsidRDefault="00397DF8" w:rsidP="00880093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They use a variety of equipment to represent their findings.  </w:t>
            </w:r>
          </w:p>
          <w:p w:rsidR="00397DF8" w:rsidRDefault="00397DF8" w:rsidP="00880093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921B3B" w:rsidRDefault="00921B3B" w:rsidP="00880093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397DF8" w:rsidRDefault="00950645" w:rsidP="00880093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79744" behindDoc="0" locked="0" layoutInCell="1" allowOverlap="1" wp14:anchorId="61CD9778" wp14:editId="2738B4A1">
                  <wp:simplePos x="0" y="0"/>
                  <wp:positionH relativeFrom="column">
                    <wp:posOffset>5189855</wp:posOffset>
                  </wp:positionH>
                  <wp:positionV relativeFrom="paragraph">
                    <wp:posOffset>2741930</wp:posOffset>
                  </wp:positionV>
                  <wp:extent cx="3413125" cy="1381125"/>
                  <wp:effectExtent l="0" t="0" r="0" b="9525"/>
                  <wp:wrapNone/>
                  <wp:docPr id="51" name="Picture 51" descr="bar_model_division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ar_model_divisi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3" t="17638" b="1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DF8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5765CC1" wp14:editId="68D130E7">
                      <wp:simplePos x="0" y="0"/>
                      <wp:positionH relativeFrom="column">
                        <wp:posOffset>4329430</wp:posOffset>
                      </wp:positionH>
                      <wp:positionV relativeFrom="paragraph">
                        <wp:posOffset>2466975</wp:posOffset>
                      </wp:positionV>
                      <wp:extent cx="4827270" cy="2724785"/>
                      <wp:effectExtent l="5080" t="1905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27270" cy="2724785"/>
                                <a:chOff x="1091654" y="1088649"/>
                                <a:chExt cx="48272" cy="27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9" descr="NSPM_UK_2A_Chapter4_HiRes_p2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54" t="48773" r="5212" b="141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1654" y="1090698"/>
                                  <a:ext cx="48273" cy="25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39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6566" y="1088649"/>
                                  <a:ext cx="21605" cy="47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49CB6" id="Group 37" o:spid="_x0000_s1026" style="position:absolute;margin-left:340.9pt;margin-top:194.25pt;width:380.1pt;height:214.55pt;z-index:251671552" coordorigin="10916,10886" coordsize="482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">
                      <v:shape id="Picture 39" o:spid="_x0000_s1027" type="#_x0000_t75" alt="NSPM_UK_2A_Chapter4_HiRes_p2[1]" style="position:absolute;left:10916;top:10906;width:483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0brAAAAA2wAAAA8AAABkcnMvZG93bnJldi54bWxET01rAjEQvRf6H8IUeqvZtirt1ihFqnjU&#10;VXoeNtPN0s1kSaKu/945CB4f73u2GHynThRTG9jA66gARVwH23Jj4LBfvXyAShnZYheYDFwowWL+&#10;+DDD0oYz7+hU5UZJCKcSDbic+1LrVDvymEahJxbuL0SPWWBstI14lnDf6beimGqPLUuDw56Wjur/&#10;6uilZJgcKhd/dz/LyXbbHcef69U4G/P8NHx/gco05Lv45t5YA+8yVr7ID9Dz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XRusAAAADbAAAADwAAAAAAAAAAAAAAAACfAgAA&#10;ZHJzL2Rvd25yZXYueG1sUEsFBgAAAAAEAAQA9wAAAIwDAAAAAA==&#10;" fillcolor="#5b9bd5" strokecolor="black [0]" strokeweight="2pt">
                        <v:imagedata r:id="rId12" o:title="NSPM_UK_2A_Chapter4_HiRes_p2[1]" croptop="31964f" cropbottom="9302f" cropleft="2657f" cropright="3416f"/>
                        <v:shadow color="black [0]"/>
                      </v:shape>
                      <v:rect id="Rectangle 40" o:spid="_x0000_s1028" style="position:absolute;left:11165;top:10886;width:216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27MMA&#10;AADbAAAADwAAAGRycy9kb3ducmV2LnhtbESPwWrDMBBE74X+g9hCL6GRW9PQulZCKTj4FpzkAxZr&#10;bZlaK9dSHPfvo0Agx2Fm3jD5Zra9mGj0nWMFr8sEBHHtdMetguOhePkA4QOyxt4xKfgnD5v140OO&#10;mXZnrmjah1ZECPsMFZgQhkxKXxuy6JduII5e40aLIcqxlXrEc4TbXr4lyUpa7DguGBzox1D9uz9Z&#10;BdtyN5+Kd5v2FR0bMqtF9zctlHp+mr+/QASawz18a5daQfoJ1y/xB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v27MMAAADbAAAADwAAAAAAAAAAAAAAAACYAgAAZHJzL2Rv&#10;d25yZXYueG1sUEsFBgAAAAAEAAQA9QAAAIgDAAAAAA==&#10;" strokecolor="white" strokeweight="2pt">
                        <v:shadow color="black [0]"/>
                        <v:textbox inset="2.88pt,2.88pt,2.88pt,2.88pt"/>
                      </v:rect>
                    </v:group>
                  </w:pict>
                </mc:Fallback>
              </mc:AlternateContent>
            </w:r>
          </w:p>
          <w:p w:rsidR="00397DF8" w:rsidRPr="006E4125" w:rsidRDefault="00397DF8" w:rsidP="00880093">
            <w:pPr>
              <w:rPr>
                <w:rFonts w:ascii="XCCW Joined 1a" w:hAnsi="XCCW Joined 1a"/>
                <w:sz w:val="12"/>
                <w:szCs w:val="12"/>
              </w:rPr>
            </w:pPr>
          </w:p>
        </w:tc>
        <w:tc>
          <w:tcPr>
            <w:tcW w:w="4146" w:type="dxa"/>
          </w:tcPr>
          <w:p w:rsidR="00F7741C" w:rsidRDefault="00397DF8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Children can draw a pictorial representation of how to divide through grouping, working out how many groups they need.  </w:t>
            </w:r>
          </w:p>
          <w:p w:rsidR="00474066" w:rsidRDefault="00474066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95064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0566C2B" wp14:editId="1E80A0A3">
                      <wp:simplePos x="0" y="0"/>
                      <wp:positionH relativeFrom="column">
                        <wp:posOffset>604093</wp:posOffset>
                      </wp:positionH>
                      <wp:positionV relativeFrom="paragraph">
                        <wp:posOffset>27305</wp:posOffset>
                      </wp:positionV>
                      <wp:extent cx="1287780" cy="701040"/>
                      <wp:effectExtent l="0" t="0" r="7620" b="2286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7780" cy="701040"/>
                                <a:chOff x="1099681" y="1069430"/>
                                <a:chExt cx="18683" cy="127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5" descr="NSPM_UK_2A_Chapter4_HiRes_p3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64" t="53152" r="52718" b="395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9681" y="1069430"/>
                                  <a:ext cx="18683" cy="4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6" descr="NSPM_UK_2A_Chapter4_HiRes_p3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773" t="60249" r="10231" b="298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9681" y="1074580"/>
                                  <a:ext cx="17553" cy="6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4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1389" y="1073649"/>
                                  <a:ext cx="3288" cy="85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4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792" y="1073649"/>
                                  <a:ext cx="3288" cy="85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4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8080" y="1073649"/>
                                  <a:ext cx="3288" cy="85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4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496" y="1073649"/>
                                  <a:ext cx="3288" cy="85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563F88" id="Group 43" o:spid="_x0000_s1026" style="position:absolute;margin-left:47.55pt;margin-top:2.15pt;width:101.4pt;height:55.2pt;z-index:251675648" coordorigin="10996,10694" coordsize="186,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">
                      <v:shape id="Picture 45" o:spid="_x0000_s1027" type="#_x0000_t75" alt="NSPM_UK_2A_Chapter4_HiRes_p3[1]" style="position:absolute;left:10996;top:10694;width:187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qVkPFAAAA2wAAAA8AAABkcnMvZG93bnJldi54bWxEj0FrwkAUhO8F/8PyhF6K2bRG0egqpdDa&#10;FjwYg+dH9pkEs29DdqvJv3cLhR6HmfmGWW9704grda62rOA5ikEQF1bXXCrIj++TBQjnkTU2lknB&#10;QA62m9HDGlNtb3yga+ZLESDsUlRQed+mUrqiIoMusi1x8M62M+iD7EqpO7wFuGnkSxzPpcGaw0KF&#10;Lb1VVFyyH6Pg62P/9L0cMDtNy/xEy3rX8Gyq1OO4f12B8NT7//Bf+1MrSBL4/RJ+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lZDxQAAANsAAAAPAAAAAAAAAAAAAAAA&#10;AJ8CAABkcnMvZG93bnJldi54bWxQSwUGAAAAAAQABAD3AAAAkQMAAAAA&#10;" fillcolor="#5b9bd5" strokecolor="black [0]" strokeweight="2pt">
                        <v:imagedata r:id="rId15" o:title="NSPM_UK_2A_Chapter4_HiRes_p3[1]" croptop="34834f" cropbottom="25927f" cropleft="7972f" cropright="34549f"/>
                        <v:shadow color="black [0]"/>
                      </v:shape>
                      <v:shape id="Picture 46" o:spid="_x0000_s1028" type="#_x0000_t75" alt="NSPM_UK_2A_Chapter4_HiRes_p3[1]" style="position:absolute;left:10996;top:10745;width:176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c07FAAAA2wAAAA8AAABkcnMvZG93bnJldi54bWxEj09rAjEUxO9Cv0N4BW+ardQ/bI1SpYpC&#10;D60tirfH5nV3cfOyJNFdv70RhB6HmfkNM523phIXcr60rOCln4AgzqwuOVfw+7PqTUD4gKyxskwK&#10;ruRhPnvqTDHVtuFvuuxCLiKEfYoKihDqVEqfFWTQ921NHL0/6wyGKF0utcMmwk0lB0kykgZLjgsF&#10;1rQsKDvtzkbB8bDYb4/J1/hzbF1DSKfJcv2hVPe5fX8DEagN/+FHe6MVvA7h/iX+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cXNOxQAAANsAAAAPAAAAAAAAAAAAAAAA&#10;AJ8CAABkcnMvZG93bnJldi54bWxQSwUGAAAAAAQABAD3AAAAkQMAAAAA&#10;" fillcolor="#5b9bd5" strokecolor="black [0]" strokeweight="2pt">
                        <v:imagedata r:id="rId16" o:title="NSPM_UK_2A_Chapter4_HiRes_p3[1]" croptop="39485f" cropbottom="19592f" cropleft="37207f" cropright="6705f"/>
                        <v:shadow color="black [0]"/>
                      </v:shape>
                      <v:oval id="Oval 47" o:spid="_x0000_s1029" style="position:absolute;left:11013;top:10736;width:3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hMcUA&#10;AADbAAAADwAAAGRycy9kb3ducmV2LnhtbESPQWvCQBSE74L/YXlCb7rRiq2pq9iiIHhR20N7e2Rf&#10;k9Ts2zT7qvHfu4LQ4zAz3zCzResqdaImlJ4NDAcJKOLM25JzAx/v6/4zqCDIFivPZOBCARbzbmeG&#10;qfVn3tPpILmKEA4pGihE6lTrkBXkMAx8TRy9b984lCibXNsGzxHuKj1Kkol2WHJcKLCmt4Ky4+HP&#10;GZDV73b6tNrst9P165f8PO4+a7sz5qHXLl9ACbXyH763N9bAeAK3L/EH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qExxQAAANsAAAAPAAAAAAAAAAAAAAAAAJgCAABkcnMv&#10;ZG93bnJldi54bWxQSwUGAAAAAAQABAD1AAAAigMAAAAA&#10;" filled="f" fillcolor="#5b9bd5" strokecolor="black [0]" strokeweight="2pt">
                        <v:shadow color="black [0]"/>
                        <v:textbox inset="2.88pt,2.88pt,2.88pt,2.88pt"/>
                      </v:oval>
                      <v:oval id="Oval 48" o:spid="_x0000_s1030" style="position:absolute;left:11047;top:10736;width:3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EqsUA&#10;AADbAAAADwAAAGRycy9kb3ducmV2LnhtbESPQWvCQBSE74L/YXlCb7rRFq2pq9iiIHhR20N7e2Rf&#10;k9Ts2zT7qum/dwXB4zAz3zCzResqdaImlJ4NDAcJKOLM25JzAx/v6/4zqCDIFivPZOCfAizm3c4M&#10;U+vPvKfTQXIVIRxSNFCI1KnWISvIYRj4mjh6375xKFE2ubYNniPcVXqUJGPtsOS4UGBNbwVlx8Of&#10;MyCr3+10strst9P165f8PO4+a7sz5qHXLl9ACbVyD9/aG2vgaQLXL/EH6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gSqxQAAANsAAAAPAAAAAAAAAAAAAAAAAJgCAABkcnMv&#10;ZG93bnJldi54bWxQSwUGAAAAAAQABAD1AAAAigMAAAAA&#10;" filled="f" fillcolor="#5b9bd5" strokecolor="black [0]" strokeweight="2pt">
                        <v:shadow color="black [0]"/>
                        <v:textbox inset="2.88pt,2.88pt,2.88pt,2.88pt"/>
                      </v:oval>
                      <v:oval id="Oval 49" o:spid="_x0000_s1031" style="position:absolute;left:11080;top:10736;width:3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Q2MIA&#10;AADbAAAADwAAAGRycy9kb3ducmV2LnhtbERPS2vCQBC+F/wPyxR6q5s+qBpdpRYFwYuvg96G7JhE&#10;s7MxO9X033cPgseP7z2atK5SV2pC6dnAWzcBRZx5W3JuYLedv/ZBBUG2WHkmA38UYDLuPI0wtf7G&#10;a7puJFcxhEOKBgqROtU6ZAU5DF1fE0fu6BuHEmGTa9vgLYa7Sr8nyZd2WHJsKLCmn4Ky8+bXGZDZ&#10;ZTnozRbr5WA+PcjpY7Wv7cqYl+f2ewhKqJWH+O5eWAOfcWz8En+AH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ZDYwgAAANsAAAAPAAAAAAAAAAAAAAAAAJgCAABkcnMvZG93&#10;bnJldi54bWxQSwUGAAAAAAQABAD1AAAAhwMAAAAA&#10;" filled="f" fillcolor="#5b9bd5" strokecolor="black [0]" strokeweight="2pt">
                        <v:shadow color="black [0]"/>
                        <v:textbox inset="2.88pt,2.88pt,2.88pt,2.88pt"/>
                      </v:oval>
                      <v:oval id="Oval 50" o:spid="_x0000_s1032" style="position:absolute;left:11114;top:10736;width:3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1Q8YA&#10;AADbAAAADwAAAGRycy9kb3ducmV2LnhtbESPQWvCQBSE7wX/w/IEb3VTLW2TuoqKguBFbQ/t7ZF9&#10;TVKzb2P2VdN/3xUKHoeZ+YaZzDpXqzO1ofJs4GGYgCLOva24MPD+tr5/ARUE2WLtmQz8UoDZtHc3&#10;wcz6C+/pfJBCRQiHDA2UIk2mdchLchiGviGO3pdvHUqUbaFti5cId7UeJcmTdlhxXCixoWVJ+fHw&#10;4wzI6rRNn1eb/TZdLz7le7z7aOzOmEG/m7+CEurkFv5vb6yBxxSuX+IP0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U1Q8YAAADbAAAADwAAAAAAAAAAAAAAAACYAgAAZHJz&#10;L2Rvd25yZXYueG1sUEsFBgAAAAAEAAQA9QAAAIsDAAAAAA==&#10;" filled="f" fillcolor="#5b9bd5" strokecolor="black [0]" strokeweight="2pt">
                        <v:shadow color="black [0]"/>
                        <v:textbox inset="2.88pt,2.88pt,2.88pt,2.88pt"/>
                      </v:oval>
                    </v:group>
                  </w:pict>
                </mc:Fallback>
              </mc:AlternateContent>
            </w:r>
          </w:p>
          <w:p w:rsidR="0095064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95064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95064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95064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474066" w:rsidRDefault="00474066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95064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95064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95064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95064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950645" w:rsidRPr="006E4125" w:rsidRDefault="0095064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81792" behindDoc="0" locked="0" layoutInCell="1" allowOverlap="1" wp14:anchorId="3CC7CEFA" wp14:editId="585C16EC">
                  <wp:simplePos x="0" y="0"/>
                  <wp:positionH relativeFrom="margin">
                    <wp:posOffset>191770</wp:posOffset>
                  </wp:positionH>
                  <wp:positionV relativeFrom="paragraph">
                    <wp:posOffset>223520</wp:posOffset>
                  </wp:positionV>
                  <wp:extent cx="2026920" cy="820196"/>
                  <wp:effectExtent l="0" t="0" r="0" b="0"/>
                  <wp:wrapNone/>
                  <wp:docPr id="52" name="Picture 52" descr="bar_model_division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ar_model_divisi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3" t="17638" b="1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82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2"/>
                <w:szCs w:val="12"/>
              </w:rPr>
              <w:t>They can use the bar model to represent grouping.</w:t>
            </w:r>
          </w:p>
        </w:tc>
        <w:tc>
          <w:tcPr>
            <w:tcW w:w="4364" w:type="dxa"/>
          </w:tcPr>
          <w:p w:rsidR="00474066" w:rsidRPr="00474066" w:rsidRDefault="00474066" w:rsidP="00474066">
            <w:pPr>
              <w:pStyle w:val="Default"/>
              <w:jc w:val="both"/>
              <w:rPr>
                <w:rFonts w:ascii="XCCW Joined 1a" w:hAnsi="XCCW Joined 1a"/>
                <w:sz w:val="14"/>
                <w:szCs w:val="22"/>
              </w:rPr>
            </w:pPr>
            <w:r w:rsidRPr="00474066">
              <w:rPr>
                <w:rFonts w:ascii="XCCW Joined 1a" w:hAnsi="XCCW Joined 1a"/>
                <w:sz w:val="14"/>
                <w:szCs w:val="22"/>
              </w:rPr>
              <w:lastRenderedPageBreak/>
              <w:t xml:space="preserve">Children can represent grouping through division number sentences.  </w:t>
            </w:r>
          </w:p>
          <w:p w:rsidR="00474066" w:rsidRPr="00474066" w:rsidRDefault="00474066" w:rsidP="00474066">
            <w:pPr>
              <w:pStyle w:val="Default"/>
              <w:jc w:val="both"/>
              <w:rPr>
                <w:rFonts w:ascii="XCCW Joined 1a" w:hAnsi="XCCW Joined 1a"/>
                <w:sz w:val="14"/>
                <w:szCs w:val="22"/>
              </w:rPr>
            </w:pPr>
          </w:p>
          <w:p w:rsidR="00474066" w:rsidRPr="00474066" w:rsidRDefault="00474066" w:rsidP="00474066">
            <w:pPr>
              <w:pStyle w:val="Default"/>
              <w:jc w:val="both"/>
              <w:rPr>
                <w:rFonts w:ascii="XCCW Joined 1a" w:hAnsi="XCCW Joined 1a"/>
                <w:sz w:val="14"/>
                <w:szCs w:val="22"/>
              </w:rPr>
            </w:pPr>
          </w:p>
          <w:p w:rsidR="00474066" w:rsidRPr="00474066" w:rsidRDefault="00474066" w:rsidP="00474066">
            <w:pPr>
              <w:pStyle w:val="Default"/>
              <w:jc w:val="both"/>
              <w:rPr>
                <w:rFonts w:ascii="XCCW Joined 1a" w:hAnsi="XCCW Joined 1a"/>
                <w:sz w:val="16"/>
              </w:rPr>
            </w:pPr>
            <w:r w:rsidRPr="00474066">
              <w:rPr>
                <w:rFonts w:ascii="XCCW Joined 1a" w:hAnsi="XCCW Joined 1a"/>
                <w:sz w:val="14"/>
                <w:szCs w:val="22"/>
              </w:rPr>
              <w:t xml:space="preserve">Divide 28 into 7 groups. How many are in each group? </w:t>
            </w:r>
          </w:p>
          <w:p w:rsidR="00441171" w:rsidRDefault="00441171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474066" w:rsidRDefault="00474066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28 ÷ 7 = 4</w:t>
            </w:r>
          </w:p>
          <w:p w:rsidR="00474066" w:rsidRDefault="00474066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474066" w:rsidRDefault="00474066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28 is the number of objects</w:t>
            </w:r>
          </w:p>
          <w:p w:rsidR="00474066" w:rsidRDefault="00474066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7 is the number of groups</w:t>
            </w:r>
          </w:p>
          <w:p w:rsidR="00474066" w:rsidRPr="006E4125" w:rsidRDefault="00474066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lastRenderedPageBreak/>
              <w:t>4 is the number of objects in the group.</w:t>
            </w:r>
          </w:p>
        </w:tc>
      </w:tr>
      <w:tr w:rsidR="000051CF" w:rsidTr="00A31FCD">
        <w:tc>
          <w:tcPr>
            <w:tcW w:w="2957" w:type="dxa"/>
          </w:tcPr>
          <w:p w:rsidR="00C76F1B" w:rsidRPr="00C76F1B" w:rsidRDefault="00927765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XCCW Joined 1a" w:hAnsi="XCCW Joined 1a"/>
                <w:sz w:val="20"/>
                <w:szCs w:val="20"/>
              </w:rPr>
              <w:lastRenderedPageBreak/>
              <w:t>Division within arrays</w:t>
            </w:r>
          </w:p>
        </w:tc>
        <w:tc>
          <w:tcPr>
            <w:tcW w:w="3696" w:type="dxa"/>
          </w:tcPr>
          <w:p w:rsidR="00041C0B" w:rsidRDefault="00467769" w:rsidP="00300F14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Children can use the equipment to create an array</w:t>
            </w:r>
            <w:r w:rsidR="00041C0B">
              <w:rPr>
                <w:rFonts w:ascii="XCCW Joined 1a" w:hAnsi="XCCW Joined 1a"/>
                <w:sz w:val="12"/>
                <w:szCs w:val="12"/>
              </w:rPr>
              <w:t xml:space="preserve"> and discuss what number sentences they can see.  They can make sure all their rows and groups are equal.  </w:t>
            </w:r>
          </w:p>
          <w:p w:rsidR="00041C0B" w:rsidRDefault="00041C0B" w:rsidP="00300F14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041C0B">
            <w:pPr>
              <w:jc w:val="center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00CF10EA" wp14:editId="22C87FBB">
                  <wp:extent cx="1021080" cy="500025"/>
                  <wp:effectExtent l="0" t="0" r="7620" b="0"/>
                  <wp:docPr id="55" name="Picture 55" descr="Image result for array counters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rray counters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32" cy="5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C0B" w:rsidRDefault="00041C0B" w:rsidP="00300F14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300F14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87936" behindDoc="0" locked="0" layoutInCell="1" allowOverlap="1" wp14:anchorId="2D8E0822" wp14:editId="3CDAC1D7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48895</wp:posOffset>
                  </wp:positionV>
                  <wp:extent cx="1416120" cy="906780"/>
                  <wp:effectExtent l="0" t="0" r="0" b="762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C0B" w:rsidRDefault="00041C0B" w:rsidP="00300F14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300F14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300F14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041C0B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041C0B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041C0B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041C0B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041C0B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041C0B" w:rsidRPr="006E4125" w:rsidRDefault="00041C0B" w:rsidP="00041C0B">
            <w:pPr>
              <w:rPr>
                <w:rFonts w:ascii="XCCW Joined 1a" w:hAnsi="XCCW Joined 1a"/>
                <w:sz w:val="12"/>
                <w:szCs w:val="12"/>
              </w:rPr>
            </w:pPr>
          </w:p>
        </w:tc>
        <w:tc>
          <w:tcPr>
            <w:tcW w:w="4146" w:type="dxa"/>
          </w:tcPr>
          <w:p w:rsidR="00041C0B" w:rsidRDefault="00891B41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Children can draw their own arrays and discuss the columns and groups, knowing they need to be equal. They can make a fact family of multiplication and division facts that the array shows. </w:t>
            </w: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85888" behindDoc="0" locked="0" layoutInCell="1" allowOverlap="1" wp14:anchorId="22DD9216" wp14:editId="293A11A3">
                  <wp:simplePos x="0" y="0"/>
                  <wp:positionH relativeFrom="margin">
                    <wp:posOffset>267970</wp:posOffset>
                  </wp:positionH>
                  <wp:positionV relativeFrom="paragraph">
                    <wp:posOffset>8890</wp:posOffset>
                  </wp:positionV>
                  <wp:extent cx="2066163" cy="807720"/>
                  <wp:effectExtent l="0" t="0" r="0" b="0"/>
                  <wp:wrapNone/>
                  <wp:docPr id="54" name="Picture 54" descr="NSPM_UK_2A_Chapter4_HiRes_p1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NSPM_UK_2A_Chapter4_HiRes_p1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4" t="67346" r="5212" b="7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63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A135C" w:rsidRDefault="00891B41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 </w:t>
            </w: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92032" behindDoc="0" locked="0" layoutInCell="1" allowOverlap="1" wp14:anchorId="2DC1C137" wp14:editId="7D1E3604">
                  <wp:simplePos x="0" y="0"/>
                  <wp:positionH relativeFrom="margin">
                    <wp:posOffset>344170</wp:posOffset>
                  </wp:positionH>
                  <wp:positionV relativeFrom="paragraph">
                    <wp:posOffset>59055</wp:posOffset>
                  </wp:positionV>
                  <wp:extent cx="1880937" cy="883920"/>
                  <wp:effectExtent l="0" t="0" r="5080" b="0"/>
                  <wp:wrapNone/>
                  <wp:docPr id="58" name="Picture 58" descr="NSPM_UK_3A_Chapter3_HIRES_V2_p2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NSPM_UK_3A_Chapter3_HIRES_V2_p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" t="58739" r="39200" b="20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937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89984" behindDoc="0" locked="0" layoutInCell="1" allowOverlap="1" wp14:anchorId="5306990D" wp14:editId="3F2A672F">
                  <wp:simplePos x="0" y="0"/>
                  <wp:positionH relativeFrom="column">
                    <wp:posOffset>2798445</wp:posOffset>
                  </wp:positionH>
                  <wp:positionV relativeFrom="paragraph">
                    <wp:posOffset>3996690</wp:posOffset>
                  </wp:positionV>
                  <wp:extent cx="2978150" cy="1399540"/>
                  <wp:effectExtent l="0" t="0" r="0" b="0"/>
                  <wp:wrapNone/>
                  <wp:docPr id="57" name="Picture 57" descr="NSPM_UK_3A_Chapter3_HIRES_V2_p2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SPM_UK_3A_Chapter3_HIRES_V2_p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" t="58739" r="39200" b="20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041C0B" w:rsidRPr="006E4125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83840" behindDoc="0" locked="0" layoutInCell="1" allowOverlap="1" wp14:anchorId="58C55049" wp14:editId="24A5F509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5270500</wp:posOffset>
                  </wp:positionV>
                  <wp:extent cx="4395470" cy="1718310"/>
                  <wp:effectExtent l="0" t="0" r="5080" b="0"/>
                  <wp:wrapNone/>
                  <wp:docPr id="53" name="Picture 53" descr="NSPM_UK_2A_Chapter4_HiRes_p1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NSPM_UK_2A_Chapter4_HiRes_p1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4" t="67346" r="5212" b="7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47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4" w:type="dxa"/>
          </w:tcPr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Children understand the link between division and multiplication and can describe their understanding of inverse.  They can create fact families of related facts and explain the link between them. </w:t>
            </w: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4 x 8 = 32</w:t>
            </w: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8 x 4 = 32</w:t>
            </w:r>
          </w:p>
          <w:p w:rsidR="00041C0B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32 ÷ 4 = 8</w:t>
            </w:r>
          </w:p>
          <w:p w:rsidR="00F7741C" w:rsidRDefault="00041C0B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32 ÷ 8 = 4 </w:t>
            </w: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E76BF0" w:rsidRPr="006E4125" w:rsidRDefault="00E76BF0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</w:tc>
      </w:tr>
      <w:tr w:rsidR="00441171" w:rsidTr="00A31FCD">
        <w:tc>
          <w:tcPr>
            <w:tcW w:w="2957" w:type="dxa"/>
          </w:tcPr>
          <w:p w:rsidR="00441171" w:rsidRPr="00C76F1B" w:rsidRDefault="00B0455D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XCCW Joined 1a" w:hAnsi="XCCW Joined 1a"/>
                <w:sz w:val="20"/>
                <w:szCs w:val="20"/>
              </w:rPr>
              <w:t xml:space="preserve">Long </w:t>
            </w:r>
            <w:r w:rsidR="00927765">
              <w:rPr>
                <w:rFonts w:ascii="XCCW Joined 1a" w:hAnsi="XCCW Joined 1a"/>
                <w:sz w:val="20"/>
                <w:szCs w:val="20"/>
              </w:rPr>
              <w:t>Division</w:t>
            </w:r>
          </w:p>
        </w:tc>
        <w:tc>
          <w:tcPr>
            <w:tcW w:w="3696" w:type="dxa"/>
          </w:tcPr>
          <w:p w:rsidR="00441171" w:rsidRPr="006E4125" w:rsidRDefault="00B0455D" w:rsidP="009656E8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Children use the base 10 or the place value counters to represent a division fact.  They </w:t>
            </w:r>
            <w:r w:rsidR="009656E8">
              <w:rPr>
                <w:rFonts w:ascii="XCCW Joined 1a" w:hAnsi="XCCW Joined 1a"/>
                <w:sz w:val="12"/>
                <w:szCs w:val="12"/>
              </w:rPr>
              <w:t xml:space="preserve">begin to regroup the objects in order to create equal groups.  </w:t>
            </w:r>
          </w:p>
        </w:tc>
        <w:tc>
          <w:tcPr>
            <w:tcW w:w="4146" w:type="dxa"/>
          </w:tcPr>
          <w:p w:rsidR="00441171" w:rsidRDefault="00B0455D" w:rsidP="00B0455D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 xml:space="preserve">Children can draw a part </w:t>
            </w:r>
            <w:proofErr w:type="spellStart"/>
            <w:r>
              <w:rPr>
                <w:rFonts w:ascii="XCCW Joined 1a" w:hAnsi="XCCW Joined 1a"/>
                <w:sz w:val="12"/>
                <w:szCs w:val="12"/>
              </w:rPr>
              <w:t>part</w:t>
            </w:r>
            <w:proofErr w:type="spellEnd"/>
            <w:r>
              <w:rPr>
                <w:rFonts w:ascii="XCCW Joined 1a" w:hAnsi="XCCW Joined 1a"/>
                <w:sz w:val="12"/>
                <w:szCs w:val="12"/>
              </w:rPr>
              <w:t xml:space="preserve"> whole model</w:t>
            </w:r>
            <w:r w:rsidR="00561686">
              <w:rPr>
                <w:rFonts w:ascii="XCCW Joined 1a" w:hAnsi="XCCW Joined 1a"/>
                <w:sz w:val="12"/>
                <w:szCs w:val="12"/>
              </w:rPr>
              <w:t xml:space="preserve"> to represent division.  They understand the need to repartition the number and they need to divide each part before recombining to find the answer.</w:t>
            </w:r>
          </w:p>
          <w:p w:rsidR="00B0455D" w:rsidRDefault="00B0455D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B949A6" w:rsidP="00B0455D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16608" behindDoc="0" locked="0" layoutInCell="1" allowOverlap="1" wp14:anchorId="2B7B9C5E" wp14:editId="402A8343">
                  <wp:simplePos x="0" y="0"/>
                  <wp:positionH relativeFrom="column">
                    <wp:posOffset>-2322830</wp:posOffset>
                  </wp:positionH>
                  <wp:positionV relativeFrom="paragraph">
                    <wp:posOffset>286385</wp:posOffset>
                  </wp:positionV>
                  <wp:extent cx="2194560" cy="1528912"/>
                  <wp:effectExtent l="0" t="0" r="0" b="0"/>
                  <wp:wrapNone/>
                  <wp:docPr id="82" name="Picture 82" descr="MNP%20UK%20Textbook%206A%20Chap2_p3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NP%20UK%20Textbook%206A%20Chap2_p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1" t="56927" r="22206" b="7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80" cy="153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1686">
              <w:rPr>
                <w:rFonts w:ascii="XCCW Joined 1a" w:hAnsi="XCCW Joined 1a"/>
                <w:sz w:val="12"/>
                <w:szCs w:val="12"/>
              </w:rPr>
              <w:t>96 ÷ 8</w:t>
            </w:r>
          </w:p>
          <w:p w:rsidR="00B0455D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80 ÷ 8 = 10</w:t>
            </w: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16 ÷ 8 = 2</w:t>
            </w: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10 + 2 = 12</w:t>
            </w: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561686" w:rsidRDefault="00561686" w:rsidP="00B0455D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96 ÷ 8 = 12</w:t>
            </w:r>
          </w:p>
          <w:p w:rsidR="008070F9" w:rsidRDefault="008070F9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  <w:p w:rsidR="008070F9" w:rsidRDefault="008070F9" w:rsidP="00B0455D">
            <w:pPr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10464" behindDoc="0" locked="0" layoutInCell="1" allowOverlap="1" wp14:anchorId="636F80A6" wp14:editId="47A7492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66040</wp:posOffset>
                  </wp:positionV>
                  <wp:extent cx="1706880" cy="1348017"/>
                  <wp:effectExtent l="0" t="0" r="7620" b="508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14" t="29630" r="35262" b="50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34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70F9" w:rsidRPr="006E4125" w:rsidRDefault="008070F9" w:rsidP="00B0455D">
            <w:pPr>
              <w:rPr>
                <w:rFonts w:ascii="XCCW Joined 1a" w:hAnsi="XCCW Joined 1a"/>
                <w:sz w:val="12"/>
                <w:szCs w:val="12"/>
              </w:rPr>
            </w:pPr>
          </w:p>
        </w:tc>
        <w:tc>
          <w:tcPr>
            <w:tcW w:w="4364" w:type="dxa"/>
          </w:tcPr>
          <w:p w:rsidR="00B0455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lastRenderedPageBreak/>
              <w:t>Children use the equipment alongside the written method to help aid their understanding.</w:t>
            </w: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9656E8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41ADCAA0" wp14:editId="43432481">
                      <wp:simplePos x="0" y="0"/>
                      <wp:positionH relativeFrom="column">
                        <wp:posOffset>-4932680</wp:posOffset>
                      </wp:positionH>
                      <wp:positionV relativeFrom="paragraph">
                        <wp:posOffset>100329</wp:posOffset>
                      </wp:positionV>
                      <wp:extent cx="2125980" cy="1170305"/>
                      <wp:effectExtent l="0" t="0" r="762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5980" cy="1170305"/>
                                <a:chOff x="1056841" y="1089717"/>
                                <a:chExt cx="55682" cy="29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" descr="NSPM_UK_3A_Chapter4_HIRES_V2_p17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8" t="43788" r="41904" b="160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841" y="1091618"/>
                                  <a:ext cx="27929" cy="27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6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763" y="1090693"/>
                                  <a:ext cx="5677" cy="124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Picture 66" descr="NSPM_UK_3A_Chapter4_HIRES_V2_p18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48" t="4076" r="54263" b="637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4898" y="1097577"/>
                                  <a:ext cx="22074" cy="219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 descr="NSPM_UK_3A_Chapter4_HIRES_V2_p17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8" t="83202" r="41904" b="45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4594" y="1089717"/>
                                  <a:ext cx="27929" cy="8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E8FCF4" id="Group 63" o:spid="_x0000_s1026" style="position:absolute;margin-left:-388.4pt;margin-top:7.9pt;width:167.4pt;height:92.15pt;z-index:251702272" coordorigin="10568,10897" coordsize="556,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">
                      <v:shape id="Picture 64" o:spid="_x0000_s1027" type="#_x0000_t75" alt="NSPM_UK_3A_Chapter4_HIRES_V2_p17[1]" style="position:absolute;left:10568;top:10916;width:279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NY7DAAAA2wAAAA8AAABkcnMvZG93bnJldi54bWxEj0+LwjAUxO/CfofwFrzZdGUR6RpFFJee&#10;BP/0sLdH82yLzUs3iVq/vREEj8PM/IaZLXrTiis531hW8JWkIIhLqxuuFBwPm9EUhA/IGlvLpOBO&#10;Hhbzj8EMM21vvKPrPlQiQthnqKAOocuk9GVNBn1iO+LonawzGKJ0ldQObxFuWjlO04k02HBcqLGj&#10;VU3leX8xkbIr/ort7ymX6/zsxtav/01xUGr42S9/QATqwzv8audaweQb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Y1jsMAAADbAAAADwAAAAAAAAAAAAAAAACf&#10;AgAAZHJzL2Rvd25yZXYueG1sUEsFBgAAAAAEAAQA9wAAAI8DAAAAAA==&#10;" fillcolor="#5b9bd5" strokecolor="black [0]" strokeweight="2pt">
                        <v:imagedata r:id="rId28" o:title="NSPM_UK_3A_Chapter4_HIRES_V2_p17[1]" croptop="28697f" cropbottom="10489f" cropleft="3669f" cropright="27462f"/>
                        <v:shadow color="black [0]"/>
                      </v:shape>
                      <v:rect id="Rectangle 65" o:spid="_x0000_s1028" style="position:absolute;left:10807;top:10906;width:57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T9MIA&#10;AADbAAAADwAAAGRycy9kb3ducmV2LnhtbESP3YrCMBSE74V9h3AEb2RN18UiXdMigot34s8DHJpj&#10;U2xOuk2s9e2NsODlMDPfMKtisI3oqfO1YwVfswQEcel0zZWC82n7uQThA7LGxjEpeJCHIv8YrTDT&#10;7s4H6o+hEhHCPkMFJoQ2k9KXhiz6mWuJo3dxncUQZVdJ3eE9wm0j50mSSos1xwWDLW0MldfjzSr4&#10;3e2H23Zhv5sDnS9k0mn910+VmoyH9Q+IQEN4h//bO60gXcDrS/wB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dP0wgAAANsAAAAPAAAAAAAAAAAAAAAAAJgCAABkcnMvZG93&#10;bnJldi54bWxQSwUGAAAAAAQABAD1AAAAhwMAAAAA&#10;" strokecolor="white" strokeweight="2pt">
                        <v:shadow color="black [0]"/>
                        <v:textbox inset="2.88pt,2.88pt,2.88pt,2.88pt"/>
                      </v:rect>
                      <v:shape id="Picture 66" o:spid="_x0000_s1029" type="#_x0000_t75" alt="NSPM_UK_3A_Chapter4_HIRES_V2_p18[1]" style="position:absolute;left:10848;top:10975;width:22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cCfEAAAA2wAAAA8AAABkcnMvZG93bnJldi54bWxEj91qAjEUhO+FvkM4gjdSs1YMsjVKESx6&#10;UYo/D3DYnG62bk6WTVy3fXpTKHg5zMw3zHLdu1p01IbKs4bpJANBXHhTcanhfNo+L0CEiGyw9kwa&#10;fijAevU0WGJu/I0P1B1jKRKEQ44abIxNLmUoLDkME98QJ+/Ltw5jkm0pTYu3BHe1fMkyJR1WnBYs&#10;NrSxVFyOV6dh/lH92r3cv2f4HdVCzbvZuPnUejTs315BROrjI/zf3hkNSsHfl/Q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6cCfEAAAA2wAAAA8AAAAAAAAAAAAAAAAA&#10;nwIAAGRycy9kb3ducmV2LnhtbFBLBQYAAAAABAAEAPcAAACQAwAAAAA=&#10;" fillcolor="#5b9bd5" strokecolor="black [0]" strokeweight="2pt">
                        <v:imagedata r:id="rId29" o:title="NSPM_UK_3A_Chapter4_HIRES_V2_p18[1]" croptop="2671f" cropbottom="41761f" cropleft="2784f" cropright="35562f"/>
                        <v:shadow color="black [0]"/>
                      </v:shape>
                      <v:shape id="Picture 67" o:spid="_x0000_s1030" type="#_x0000_t75" alt="NSPM_UK_3A_Chapter4_HIRES_V2_p17[1]" style="position:absolute;left:10845;top:10897;width:280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wU3EAAAA2wAAAA8AAABkcnMvZG93bnJldi54bWxEj81qwzAQhO+FvIPYQG+N3Bwc41oOpeSn&#10;p0CSBnrcWlvbrbUykuI4bx8FCj0OM/MNUyxH04mBnG8tK3ieJSCIK6tbrhV8HNdPGQgfkDV2lknB&#10;lTwsy8lDgbm2F97TcAi1iBD2OSpoQuhzKX3VkEE/sz1x9L6tMxiidLXUDi8Rbjo5T5JUGmw5LjTY&#10;01tD1e/hbBScNiu3CtvqlKU/sm+Hr132uSGlHqfj6wuIQGP4D/+137WCdAH3L/EHy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uwU3EAAAA2wAAAA8AAAAAAAAAAAAAAAAA&#10;nwIAAGRycy9kb3ducmV2LnhtbFBLBQYAAAAABAAEAPcAAACQAwAAAAA=&#10;" fillcolor="#5b9bd5" strokecolor="black [0]" strokeweight="2pt">
                        <v:imagedata r:id="rId30" o:title="NSPM_UK_3A_Chapter4_HIRES_V2_p17[1]" croptop="54527f" cropbottom="2967f" cropleft="3669f" cropright="27462f"/>
                        <v:shadow color="black [0]"/>
                      </v:shape>
                    </v:group>
                  </w:pict>
                </mc:Fallback>
              </mc:AlternateContent>
            </w:r>
            <w:r w:rsidR="00B0455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00224" behindDoc="0" locked="0" layoutInCell="1" allowOverlap="1" wp14:anchorId="01DC548A" wp14:editId="7CA3E648">
                  <wp:simplePos x="0" y="0"/>
                  <wp:positionH relativeFrom="column">
                    <wp:posOffset>-2364740</wp:posOffset>
                  </wp:positionH>
                  <wp:positionV relativeFrom="paragraph">
                    <wp:posOffset>115570</wp:posOffset>
                  </wp:positionV>
                  <wp:extent cx="1592580" cy="1155304"/>
                  <wp:effectExtent l="0" t="0" r="7620" b="6985"/>
                  <wp:wrapNone/>
                  <wp:docPr id="62" name="Picture 62" descr="NSPM_UK_3A_Chapter4_HIRES_V2_p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NSPM_UK_3A_Chapter4_HIRES_V2_p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8" t="48624" r="49820" b="38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5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455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96128" behindDoc="0" locked="0" layoutInCell="1" allowOverlap="1" wp14:anchorId="36C6422F" wp14:editId="6EE5D060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36830</wp:posOffset>
                  </wp:positionV>
                  <wp:extent cx="1426210" cy="1564005"/>
                  <wp:effectExtent l="0" t="0" r="2540" b="0"/>
                  <wp:wrapNone/>
                  <wp:docPr id="60" name="Picture 60" descr="NSPM_UK_3A_Chapter4_HIRES_V2_p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SPM_UK_3A_Chapter4_HIRES_V2_p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66" t="47112" r="10620" b="29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0455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B0455D" w:rsidRDefault="00B83EC5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08416" behindDoc="0" locked="0" layoutInCell="1" allowOverlap="1" wp14:anchorId="0177E1C6" wp14:editId="6F1D15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59055</wp:posOffset>
                  </wp:positionV>
                  <wp:extent cx="2637111" cy="1196340"/>
                  <wp:effectExtent l="0" t="0" r="0" b="381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4" t="63396" r="23595" b="18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11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06368" behindDoc="0" locked="0" layoutInCell="1" allowOverlap="1" wp14:anchorId="49DA9ED6" wp14:editId="630C47B0">
                  <wp:simplePos x="0" y="0"/>
                  <wp:positionH relativeFrom="column">
                    <wp:posOffset>5671820</wp:posOffset>
                  </wp:positionH>
                  <wp:positionV relativeFrom="paragraph">
                    <wp:posOffset>4271010</wp:posOffset>
                  </wp:positionV>
                  <wp:extent cx="3178810" cy="1442085"/>
                  <wp:effectExtent l="0" t="0" r="2540" b="571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4" t="63396" r="23595" b="18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1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XCCW Joined 1a" w:hAnsi="XCCW Joined 1a"/>
                <w:sz w:val="12"/>
                <w:szCs w:val="12"/>
              </w:rPr>
              <w:t>They progress this to dividing by a two digit number</w:t>
            </w: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14560" behindDoc="0" locked="0" layoutInCell="1" allowOverlap="1" wp14:anchorId="692723DF" wp14:editId="1D98024C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51435</wp:posOffset>
                  </wp:positionV>
                  <wp:extent cx="1554480" cy="1361676"/>
                  <wp:effectExtent l="0" t="0" r="7620" b="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1" t="29630" r="24341" b="53711"/>
                          <a:stretch/>
                        </pic:blipFill>
                        <pic:spPr bwMode="auto">
                          <a:xfrm>
                            <a:off x="0" y="0"/>
                            <a:ext cx="1554480" cy="136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712512" behindDoc="0" locked="0" layoutInCell="1" allowOverlap="1" wp14:anchorId="6B9CE0BE" wp14:editId="7C66CFA2">
                  <wp:simplePos x="0" y="0"/>
                  <wp:positionH relativeFrom="column">
                    <wp:posOffset>4830445</wp:posOffset>
                  </wp:positionH>
                  <wp:positionV relativeFrom="paragraph">
                    <wp:posOffset>2072640</wp:posOffset>
                  </wp:positionV>
                  <wp:extent cx="1720850" cy="1781810"/>
                  <wp:effectExtent l="0" t="0" r="0" b="889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1" t="29630" r="24341" b="50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8070F9" w:rsidRDefault="008070F9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A31FCD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</w:p>
          <w:p w:rsidR="00441171" w:rsidRPr="006E4125" w:rsidRDefault="00A31FCD" w:rsidP="006E4125">
            <w:pPr>
              <w:jc w:val="both"/>
              <w:rPr>
                <w:rFonts w:ascii="XCCW Joined 1a" w:hAnsi="XCCW Joined 1a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0F386860" wp14:editId="0208DB5C">
                      <wp:simplePos x="0" y="0"/>
                      <wp:positionH relativeFrom="column">
                        <wp:posOffset>3620770</wp:posOffset>
                      </wp:positionH>
                      <wp:positionV relativeFrom="paragraph">
                        <wp:posOffset>1263650</wp:posOffset>
                      </wp:positionV>
                      <wp:extent cx="4909185" cy="1811020"/>
                      <wp:effectExtent l="1270" t="15875" r="0" b="1905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09185" cy="1811020"/>
                                <a:chOff x="1084565" y="1076617"/>
                                <a:chExt cx="49094" cy="181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69" descr="MNP_UK_4A_4_HiRes_V2_p5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74" t="5586" r="4248" b="677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4565" y="1076617"/>
                                  <a:ext cx="49094" cy="18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70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053" y="1076617"/>
                                  <a:ext cx="7089" cy="32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C3BE0" id="Group 68" o:spid="_x0000_s1026" style="position:absolute;margin-left:285.1pt;margin-top:99.5pt;width:386.55pt;height:142.6pt;z-index:251704320" coordorigin="10845,10766" coordsize="490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">
                      <v:shape id="Picture 69" o:spid="_x0000_s1027" type="#_x0000_t75" alt="MNP_UK_4A_4_HiRes_V2_p50[1]" style="position:absolute;left:10845;top:10766;width:49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yD7BAAAA2wAAAA8AAABkcnMvZG93bnJldi54bWxEj0FrAjEUhO9C/0N4BW9ush5Et0YphW57&#10;rQpen5vX3aWbl7iJuvrrG0HwOMzMN8xyPdhOnKkPrWMNeaZAEFfOtFxr2G0/J3MQISIb7ByThisF&#10;WK9eRkssjLvwD503sRYJwqFADU2MvpAyVA1ZDJnzxMn7db3FmGRfS9PjJcFtJ6dKzaTFltNCg54+&#10;Gqr+NierwXPuvCyP6uuo8pvdL8rbgUqtx6/D+xuISEN8hh/tb6NhtoD7l/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EyD7BAAAA2wAAAA8AAAAAAAAAAAAAAAAAnwIA&#10;AGRycy9kb3ducmV2LnhtbFBLBQYAAAAABAAEAPcAAACNAwAAAAA=&#10;" fillcolor="#5b9bd5" strokecolor="black [0]" strokeweight="2pt">
                        <v:imagedata r:id="rId34" o:title="MNP_UK_4A_4_HiRes_V2_p50[1]" croptop="3661f" cropbottom="44433f" cropleft="2277f" cropright="2784f"/>
                        <v:shadow color="black [0]"/>
                      </v:shape>
                      <v:rect id="Rectangle 70" o:spid="_x0000_s1028" style="position:absolute;left:10850;top:10766;width:71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msb0A&#10;AADbAAAADwAAAGRycy9kb3ducmV2LnhtbERPy6rCMBDdC/5DGMGNaHoVH1SjXATFnfj4gKEZm2Iz&#10;qU2s9e/NQnB5OO/VprWlaKj2hWMFf6MEBHHmdMG5gutlN1yA8AFZY+mYFLzJw2bd7aww1e7FJ2rO&#10;IRcxhH2KCkwIVSqlzwxZ9CNXEUfu5mqLIcI6l7rGVwy3pRwnyUxaLDg2GKxoayi7n59Wwf5wbJ+7&#10;qZ2UJ7reyMwGxaMZKNXvtf9LEIHa8BN/3QetYB7Xxy/x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pvmsb0AAADbAAAADwAAAAAAAAAAAAAAAACYAgAAZHJzL2Rvd25yZXYu&#10;eG1sUEsFBgAAAAAEAAQA9QAAAIIDAAAAAA==&#10;" strokecolor="white" strokeweight="2pt">
                        <v:shadow color="black [0]"/>
                        <v:textbox inset="2.88pt,2.88pt,2.88pt,2.88pt"/>
                      </v:rect>
                    </v:group>
                  </w:pict>
                </mc:Fallback>
              </mc:AlternateContent>
            </w:r>
            <w:r w:rsidR="00B0455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94080" behindDoc="0" locked="0" layoutInCell="1" allowOverlap="1" wp14:anchorId="28D3F98B" wp14:editId="671907E9">
                  <wp:simplePos x="0" y="0"/>
                  <wp:positionH relativeFrom="column">
                    <wp:posOffset>5870575</wp:posOffset>
                  </wp:positionH>
                  <wp:positionV relativeFrom="paragraph">
                    <wp:posOffset>3205480</wp:posOffset>
                  </wp:positionV>
                  <wp:extent cx="1426210" cy="1564005"/>
                  <wp:effectExtent l="0" t="0" r="2540" b="0"/>
                  <wp:wrapNone/>
                  <wp:docPr id="59" name="Picture 59" descr="NSPM_UK_3A_Chapter4_HIRES_V2_p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NSPM_UK_3A_Chapter4_HIRES_V2_p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66" t="47112" r="10620" b="29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8160B" w:rsidRDefault="00B8160B" w:rsidP="00A31FCD"/>
    <w:p w:rsidR="00E76BF0" w:rsidRDefault="00E76BF0" w:rsidP="00A31FCD">
      <w:bookmarkStart w:id="0" w:name="_GoBack"/>
      <w:bookmarkEnd w:id="0"/>
    </w:p>
    <w:p w:rsidR="00E76BF0" w:rsidRDefault="00E76BF0" w:rsidP="00A31FCD"/>
    <w:sectPr w:rsidR="00E76BF0" w:rsidSect="00C76F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F1B"/>
    <w:rsid w:val="000051CF"/>
    <w:rsid w:val="00030A97"/>
    <w:rsid w:val="00031BFD"/>
    <w:rsid w:val="00041C0B"/>
    <w:rsid w:val="00061791"/>
    <w:rsid w:val="00085C82"/>
    <w:rsid w:val="00101D1D"/>
    <w:rsid w:val="002E3ED7"/>
    <w:rsid w:val="00300F14"/>
    <w:rsid w:val="0033399C"/>
    <w:rsid w:val="00397DF8"/>
    <w:rsid w:val="003C7EAB"/>
    <w:rsid w:val="003F1BDB"/>
    <w:rsid w:val="00441171"/>
    <w:rsid w:val="00467769"/>
    <w:rsid w:val="00474066"/>
    <w:rsid w:val="004D1205"/>
    <w:rsid w:val="00561686"/>
    <w:rsid w:val="006E4125"/>
    <w:rsid w:val="007258C4"/>
    <w:rsid w:val="00794BE5"/>
    <w:rsid w:val="008070F9"/>
    <w:rsid w:val="00851D02"/>
    <w:rsid w:val="008731BD"/>
    <w:rsid w:val="00880093"/>
    <w:rsid w:val="00891B41"/>
    <w:rsid w:val="00921B3B"/>
    <w:rsid w:val="00927765"/>
    <w:rsid w:val="00950645"/>
    <w:rsid w:val="009656E8"/>
    <w:rsid w:val="00A31FCD"/>
    <w:rsid w:val="00A43BE8"/>
    <w:rsid w:val="00B0455D"/>
    <w:rsid w:val="00B8160B"/>
    <w:rsid w:val="00B83EC5"/>
    <w:rsid w:val="00B949A6"/>
    <w:rsid w:val="00BA135C"/>
    <w:rsid w:val="00C16D07"/>
    <w:rsid w:val="00C7089D"/>
    <w:rsid w:val="00C76F1B"/>
    <w:rsid w:val="00E63E9B"/>
    <w:rsid w:val="00E76BF0"/>
    <w:rsid w:val="00F33B70"/>
    <w:rsid w:val="00F7741C"/>
    <w:rsid w:val="00FD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25C8FC-AF38-43A5-B885-890FA0C0F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40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google.co.uk/url?sa=i&amp;rct=j&amp;q=&amp;esrc=s&amp;source=images&amp;cd=&amp;ved=0ahUKEwiK8KiAm_LVAhVSUlAKHT3_ATAQjRwIBw&amp;url=http://www.education.vic.gov.au/school/teachers/teachingresources/discipline/maths/continuum/Pages/identfactor375.aspx&amp;psig=AFQjCNG-CNMH57DMmWc4iL1xhAc8fKhu-g&amp;ust=1503744503586394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emf"/><Relationship Id="rId31" Type="http://schemas.openxmlformats.org/officeDocument/2006/relationships/image" Target="media/image2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C76AC194</Template>
  <TotalTime>0</TotalTime>
  <Pages>3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James</dc:creator>
  <cp:keywords/>
  <dc:description/>
  <cp:lastModifiedBy>Kirsty Stewart</cp:lastModifiedBy>
  <cp:revision>2</cp:revision>
  <dcterms:created xsi:type="dcterms:W3CDTF">2018-09-20T15:30:00Z</dcterms:created>
  <dcterms:modified xsi:type="dcterms:W3CDTF">2018-09-20T15:30:00Z</dcterms:modified>
</cp:coreProperties>
</file>